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92DFF6" w14:textId="77777777" w:rsidR="00E83673" w:rsidRDefault="00E83673" w:rsidP="00E83673">
      <w:pPr>
        <w:pStyle w:val="NoSpacing"/>
      </w:pPr>
      <w:r>
        <w:rPr>
          <w:u w:val="single"/>
        </w:rPr>
        <w:t>John HOTHOME</w:t>
      </w:r>
      <w:r>
        <w:t xml:space="preserve">   </w:t>
      </w:r>
      <w:proofErr w:type="gramStart"/>
      <w:r>
        <w:t xml:space="preserve">   (</w:t>
      </w:r>
      <w:proofErr w:type="gramEnd"/>
      <w:r>
        <w:t>fl.1481)</w:t>
      </w:r>
    </w:p>
    <w:p w14:paraId="79A69916" w14:textId="77777777" w:rsidR="00E83673" w:rsidRDefault="00E83673" w:rsidP="00E83673">
      <w:pPr>
        <w:pStyle w:val="NoSpacing"/>
      </w:pPr>
      <w:r>
        <w:t>Esquire.</w:t>
      </w:r>
    </w:p>
    <w:p w14:paraId="074BCE17" w14:textId="77777777" w:rsidR="00E83673" w:rsidRDefault="00E83673" w:rsidP="00E83673">
      <w:pPr>
        <w:pStyle w:val="NoSpacing"/>
      </w:pPr>
    </w:p>
    <w:p w14:paraId="022E0DD1" w14:textId="77777777" w:rsidR="00E83673" w:rsidRDefault="00E83673" w:rsidP="00E83673">
      <w:pPr>
        <w:pStyle w:val="NoSpacing"/>
      </w:pPr>
    </w:p>
    <w:p w14:paraId="3BD4CD03" w14:textId="77777777" w:rsidR="00E83673" w:rsidRDefault="00E83673" w:rsidP="00E83673">
      <w:pPr>
        <w:pStyle w:val="NoSpacing"/>
      </w:pPr>
      <w:r>
        <w:t>23 Oct.1481</w:t>
      </w:r>
      <w:r>
        <w:tab/>
        <w:t>He presented William Tone, chaplain(q.v.), to a chantry in the collegiate</w:t>
      </w:r>
    </w:p>
    <w:p w14:paraId="6DC9CDDF" w14:textId="77777777" w:rsidR="00E83673" w:rsidRDefault="00E83673" w:rsidP="00E83673">
      <w:pPr>
        <w:pStyle w:val="NoSpacing"/>
      </w:pPr>
      <w:r>
        <w:tab/>
      </w:r>
      <w:r>
        <w:tab/>
        <w:t xml:space="preserve">church of </w:t>
      </w:r>
      <w:proofErr w:type="spellStart"/>
      <w:r>
        <w:t>Lowthorp</w:t>
      </w:r>
      <w:proofErr w:type="spellEnd"/>
      <w:r>
        <w:t>, East Riding of Yorkshire.</w:t>
      </w:r>
    </w:p>
    <w:p w14:paraId="71EBD66D" w14:textId="77777777" w:rsidR="00E83673" w:rsidRDefault="00E83673" w:rsidP="00E83673">
      <w:pPr>
        <w:pStyle w:val="NoSpacing"/>
      </w:pPr>
      <w:r>
        <w:tab/>
      </w:r>
      <w:r>
        <w:tab/>
        <w:t>(“The Register of Thomas Rotherham, Archbishop of York 1480-1500</w:t>
      </w:r>
    </w:p>
    <w:p w14:paraId="7F8DFB85" w14:textId="77777777" w:rsidR="00E83673" w:rsidRDefault="00E83673" w:rsidP="00E83673">
      <w:pPr>
        <w:pStyle w:val="NoSpacing"/>
        <w:ind w:left="720" w:firstLine="720"/>
      </w:pPr>
      <w:r>
        <w:t xml:space="preserve">vol.1” ed. Eric </w:t>
      </w:r>
      <w:proofErr w:type="spellStart"/>
      <w:proofErr w:type="gramStart"/>
      <w:r>
        <w:t>E.Barker</w:t>
      </w:r>
      <w:proofErr w:type="spellEnd"/>
      <w:proofErr w:type="gramEnd"/>
      <w:r>
        <w:t>, pub. The Canterbury and York Society, 1974, p.9)</w:t>
      </w:r>
    </w:p>
    <w:p w14:paraId="04F71B20" w14:textId="77777777" w:rsidR="00E83673" w:rsidRDefault="00E83673" w:rsidP="00E83673">
      <w:pPr>
        <w:pStyle w:val="NoSpacing"/>
      </w:pPr>
    </w:p>
    <w:p w14:paraId="16D84D34" w14:textId="77777777" w:rsidR="00E83673" w:rsidRDefault="00E83673" w:rsidP="00E83673">
      <w:pPr>
        <w:pStyle w:val="NoSpacing"/>
      </w:pPr>
    </w:p>
    <w:p w14:paraId="03168EAC" w14:textId="77777777" w:rsidR="00E83673" w:rsidRDefault="00E83673" w:rsidP="00E83673">
      <w:pPr>
        <w:pStyle w:val="NoSpacing"/>
      </w:pPr>
      <w:r>
        <w:t>22 March 2019</w:t>
      </w:r>
    </w:p>
    <w:p w14:paraId="198AA45F" w14:textId="77777777" w:rsidR="006B2F86" w:rsidRPr="00E71FC3" w:rsidRDefault="00E8367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81213E" w14:textId="77777777" w:rsidR="00E83673" w:rsidRDefault="00E83673" w:rsidP="00E71FC3">
      <w:pPr>
        <w:spacing w:after="0" w:line="240" w:lineRule="auto"/>
      </w:pPr>
      <w:r>
        <w:separator/>
      </w:r>
    </w:p>
  </w:endnote>
  <w:endnote w:type="continuationSeparator" w:id="0">
    <w:p w14:paraId="1D5BADBC" w14:textId="77777777" w:rsidR="00E83673" w:rsidRDefault="00E8367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A27E1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D090CC" w14:textId="77777777" w:rsidR="00E83673" w:rsidRDefault="00E83673" w:rsidP="00E71FC3">
      <w:pPr>
        <w:spacing w:after="0" w:line="240" w:lineRule="auto"/>
      </w:pPr>
      <w:r>
        <w:separator/>
      </w:r>
    </w:p>
  </w:footnote>
  <w:footnote w:type="continuationSeparator" w:id="0">
    <w:p w14:paraId="24C9B2E6" w14:textId="77777777" w:rsidR="00E83673" w:rsidRDefault="00E8367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673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8367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FE8B2B"/>
  <w15:chartTrackingRefBased/>
  <w15:docId w15:val="{DD50D376-113B-4B38-B5A7-AC8AA6EAB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2019-03-26T19:22:00Z</dcterms:created>
  <dcterms:modified xsi:type="dcterms:W3CDTF">2019-03-26T19:23:00Z</dcterms:modified>
</cp:coreProperties>
</file>