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D289D" w14:textId="77777777" w:rsidR="005004E9" w:rsidRDefault="005004E9" w:rsidP="005004E9">
      <w:pPr>
        <w:pStyle w:val="NoSpacing"/>
      </w:pPr>
      <w:r>
        <w:rPr>
          <w:u w:val="single"/>
        </w:rPr>
        <w:t>John HOTHOME</w:t>
      </w:r>
      <w:r>
        <w:t xml:space="preserve">    </w:t>
      </w:r>
      <w:proofErr w:type="gramStart"/>
      <w:r>
        <w:t xml:space="preserve">   (</w:t>
      </w:r>
      <w:proofErr w:type="gramEnd"/>
      <w:r>
        <w:t>fl.1414)</w:t>
      </w:r>
    </w:p>
    <w:p w14:paraId="215C0473" w14:textId="77777777" w:rsidR="005004E9" w:rsidRDefault="005004E9" w:rsidP="005004E9">
      <w:pPr>
        <w:pStyle w:val="NoSpacing"/>
      </w:pPr>
    </w:p>
    <w:p w14:paraId="62237B87" w14:textId="77777777" w:rsidR="005004E9" w:rsidRDefault="005004E9" w:rsidP="005004E9">
      <w:pPr>
        <w:pStyle w:val="NoSpacing"/>
      </w:pPr>
    </w:p>
    <w:p w14:paraId="0646DC63" w14:textId="77777777" w:rsidR="005004E9" w:rsidRDefault="005004E9" w:rsidP="005004E9">
      <w:pPr>
        <w:pStyle w:val="NoSpacing"/>
      </w:pPr>
      <w:r>
        <w:t xml:space="preserve">Son of Sir John </w:t>
      </w:r>
      <w:proofErr w:type="spellStart"/>
      <w:r>
        <w:t>Hothome</w:t>
      </w:r>
      <w:proofErr w:type="spellEnd"/>
      <w:r>
        <w:t>.   (C.F.R. 1413-22 p.67)</w:t>
      </w:r>
    </w:p>
    <w:p w14:paraId="67817C7B" w14:textId="77777777" w:rsidR="005004E9" w:rsidRDefault="005004E9" w:rsidP="005004E9">
      <w:pPr>
        <w:pStyle w:val="NoSpacing"/>
      </w:pPr>
    </w:p>
    <w:p w14:paraId="6D917590" w14:textId="77777777" w:rsidR="005004E9" w:rsidRDefault="005004E9" w:rsidP="005004E9">
      <w:pPr>
        <w:pStyle w:val="NoSpacing"/>
      </w:pPr>
    </w:p>
    <w:p w14:paraId="00581153" w14:textId="77777777" w:rsidR="005004E9" w:rsidRDefault="005004E9" w:rsidP="005004E9">
      <w:pPr>
        <w:pStyle w:val="NoSpacing"/>
      </w:pPr>
      <w:r>
        <w:t xml:space="preserve">  4 Apr.1414</w:t>
      </w:r>
      <w:r>
        <w:tab/>
        <w:t>The Escheators of Westmoreland, Yorkshire and Lancashire were ordered</w:t>
      </w:r>
    </w:p>
    <w:p w14:paraId="4D9D41F1" w14:textId="77777777" w:rsidR="005004E9" w:rsidRDefault="005004E9" w:rsidP="005004E9">
      <w:pPr>
        <w:pStyle w:val="NoSpacing"/>
      </w:pPr>
      <w:r>
        <w:tab/>
      </w:r>
      <w:r>
        <w:tab/>
        <w:t>to take his fealty and cause him to have full seisin of his father’s lands.</w:t>
      </w:r>
    </w:p>
    <w:p w14:paraId="24F79B83" w14:textId="77777777" w:rsidR="005004E9" w:rsidRDefault="005004E9" w:rsidP="005004E9">
      <w:pPr>
        <w:pStyle w:val="NoSpacing"/>
      </w:pPr>
      <w:r>
        <w:tab/>
      </w:r>
      <w:r>
        <w:tab/>
        <w:t>(ibid.)</w:t>
      </w:r>
    </w:p>
    <w:p w14:paraId="4A15B41A" w14:textId="77777777" w:rsidR="005004E9" w:rsidRDefault="005004E9" w:rsidP="005004E9">
      <w:pPr>
        <w:pStyle w:val="NoSpacing"/>
      </w:pPr>
    </w:p>
    <w:p w14:paraId="3DAB162C" w14:textId="77777777" w:rsidR="005004E9" w:rsidRDefault="005004E9" w:rsidP="005004E9">
      <w:pPr>
        <w:pStyle w:val="NoSpacing"/>
      </w:pPr>
    </w:p>
    <w:p w14:paraId="677E6FD2" w14:textId="77777777" w:rsidR="005004E9" w:rsidRDefault="005004E9" w:rsidP="005004E9">
      <w:pPr>
        <w:pStyle w:val="NoSpacing"/>
      </w:pPr>
      <w:r>
        <w:t>30 October 2024</w:t>
      </w:r>
    </w:p>
    <w:p w14:paraId="6D37DA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5858C7" w14:textId="77777777" w:rsidR="005004E9" w:rsidRDefault="005004E9" w:rsidP="009139A6">
      <w:r>
        <w:separator/>
      </w:r>
    </w:p>
  </w:endnote>
  <w:endnote w:type="continuationSeparator" w:id="0">
    <w:p w14:paraId="11C0A872" w14:textId="77777777" w:rsidR="005004E9" w:rsidRDefault="005004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519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407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B89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64730" w14:textId="77777777" w:rsidR="005004E9" w:rsidRDefault="005004E9" w:rsidP="009139A6">
      <w:r>
        <w:separator/>
      </w:r>
    </w:p>
  </w:footnote>
  <w:footnote w:type="continuationSeparator" w:id="0">
    <w:p w14:paraId="0373BB49" w14:textId="77777777" w:rsidR="005004E9" w:rsidRDefault="005004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9FD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5C7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25B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4E9"/>
    <w:rsid w:val="000666E0"/>
    <w:rsid w:val="002510B7"/>
    <w:rsid w:val="00270799"/>
    <w:rsid w:val="003634FA"/>
    <w:rsid w:val="005004E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D1AA"/>
  <w15:chartTrackingRefBased/>
  <w15:docId w15:val="{785F81E5-8D1B-4F00-9B01-5DB21CBE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2024-10-30T18:51:00Z</dcterms:created>
  <dcterms:modified xsi:type="dcterms:W3CDTF">2024-10-30T18:52:00Z</dcterms:modified>
</cp:coreProperties>
</file>