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1B609" w14:textId="77777777" w:rsidR="00E81A17" w:rsidRPr="00CD5EB9" w:rsidRDefault="00E81A17" w:rsidP="00E81A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5EB9">
        <w:rPr>
          <w:rFonts w:ascii="Times New Roman" w:hAnsi="Times New Roman" w:cs="Times New Roman"/>
          <w:sz w:val="24"/>
          <w:szCs w:val="24"/>
          <w:u w:val="single"/>
        </w:rPr>
        <w:t>John HOTHOM</w:t>
      </w:r>
      <w:r w:rsidRPr="00CD5EB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D5EB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D5EB9">
        <w:rPr>
          <w:rFonts w:ascii="Times New Roman" w:hAnsi="Times New Roman" w:cs="Times New Roman"/>
          <w:sz w:val="24"/>
          <w:szCs w:val="24"/>
        </w:rPr>
        <w:t>fl.1495)</w:t>
      </w:r>
    </w:p>
    <w:p w14:paraId="5EC143FF" w14:textId="77777777" w:rsidR="00E81A17" w:rsidRPr="00CD5EB9" w:rsidRDefault="00E81A17" w:rsidP="00E81A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5EB9">
        <w:rPr>
          <w:rFonts w:ascii="Times New Roman" w:hAnsi="Times New Roman" w:cs="Times New Roman"/>
          <w:sz w:val="24"/>
          <w:szCs w:val="24"/>
        </w:rPr>
        <w:t>of Shipton. Acolyte.</w:t>
      </w:r>
    </w:p>
    <w:p w14:paraId="375A677A" w14:textId="77777777" w:rsidR="00E81A17" w:rsidRPr="00CD5EB9" w:rsidRDefault="00E81A17" w:rsidP="00E81A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084FF" w14:textId="77777777" w:rsidR="00E81A17" w:rsidRPr="00CD5EB9" w:rsidRDefault="00E81A17" w:rsidP="00E81A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ADDAA" w14:textId="77777777" w:rsidR="00E81A17" w:rsidRPr="00CD5EB9" w:rsidRDefault="00E81A17" w:rsidP="00E81A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5EB9">
        <w:rPr>
          <w:rFonts w:ascii="Times New Roman" w:hAnsi="Times New Roman" w:cs="Times New Roman"/>
          <w:sz w:val="24"/>
          <w:szCs w:val="24"/>
        </w:rPr>
        <w:t>10 May1495</w:t>
      </w:r>
      <w:r w:rsidRPr="00CD5EB9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0D5690FD" w14:textId="77777777" w:rsidR="00E81A17" w:rsidRPr="00CD5EB9" w:rsidRDefault="00E81A17" w:rsidP="00E81A1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CD5EB9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CD5EB9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CD5EB9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CD5EB9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CD5EB9">
        <w:rPr>
          <w:rFonts w:ascii="Times New Roman" w:hAnsi="Times New Roman" w:cs="Times New Roman"/>
          <w:sz w:val="24"/>
          <w:szCs w:val="24"/>
        </w:rPr>
        <w:t>, pub. The Canterbury and York Society, 1974, p.83)</w:t>
      </w:r>
    </w:p>
    <w:p w14:paraId="4D04DF4D" w14:textId="77777777" w:rsidR="00E81A17" w:rsidRPr="00CD5EB9" w:rsidRDefault="00E81A17" w:rsidP="00E81A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F758F3" w14:textId="77777777" w:rsidR="00E81A17" w:rsidRPr="00CD5EB9" w:rsidRDefault="00E81A17" w:rsidP="00E81A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1C432A" w14:textId="77777777" w:rsidR="00E81A17" w:rsidRPr="00CD5EB9" w:rsidRDefault="00E81A17" w:rsidP="00E81A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5EB9">
        <w:rPr>
          <w:rFonts w:ascii="Times New Roman" w:hAnsi="Times New Roman" w:cs="Times New Roman"/>
          <w:sz w:val="24"/>
          <w:szCs w:val="24"/>
        </w:rPr>
        <w:t>6 September 2021</w:t>
      </w:r>
    </w:p>
    <w:p w14:paraId="5C16CA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53BD" w14:textId="77777777" w:rsidR="00E81A17" w:rsidRDefault="00E81A17" w:rsidP="009139A6">
      <w:r>
        <w:separator/>
      </w:r>
    </w:p>
  </w:endnote>
  <w:endnote w:type="continuationSeparator" w:id="0">
    <w:p w14:paraId="430594E6" w14:textId="77777777" w:rsidR="00E81A17" w:rsidRDefault="00E81A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D3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CBD6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D4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A3C3E" w14:textId="77777777" w:rsidR="00E81A17" w:rsidRDefault="00E81A17" w:rsidP="009139A6">
      <w:r>
        <w:separator/>
      </w:r>
    </w:p>
  </w:footnote>
  <w:footnote w:type="continuationSeparator" w:id="0">
    <w:p w14:paraId="7B526499" w14:textId="77777777" w:rsidR="00E81A17" w:rsidRDefault="00E81A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273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97F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09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1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1A1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624EB"/>
  <w15:chartTrackingRefBased/>
  <w15:docId w15:val="{355BA99C-065F-43B2-9889-5827F666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2021-10-08T19:05:00Z</dcterms:created>
  <dcterms:modified xsi:type="dcterms:W3CDTF">2021-10-08T19:05:00Z</dcterms:modified>
</cp:coreProperties>
</file>