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AC8A" w14:textId="4CF68701" w:rsidR="006B2F86" w:rsidRDefault="006E04BC" w:rsidP="00E71FC3">
      <w:pPr>
        <w:pStyle w:val="NoSpacing"/>
      </w:pPr>
      <w:r>
        <w:rPr>
          <w:u w:val="single"/>
        </w:rPr>
        <w:t>Joan HOTHOM</w:t>
      </w:r>
      <w:r>
        <w:t xml:space="preserve">  </w:t>
      </w:r>
      <w:proofErr w:type="gramStart"/>
      <w:r>
        <w:t xml:space="preserve">   (</w:t>
      </w:r>
      <w:proofErr w:type="gramEnd"/>
      <w:r>
        <w:t>d.1476)</w:t>
      </w:r>
    </w:p>
    <w:p w14:paraId="28A6214F" w14:textId="665D4D4F" w:rsidR="006E04BC" w:rsidRDefault="006E04BC" w:rsidP="00E71FC3">
      <w:pPr>
        <w:pStyle w:val="NoSpacing"/>
      </w:pPr>
      <w:r>
        <w:t>of York.</w:t>
      </w:r>
    </w:p>
    <w:p w14:paraId="246BCFFA" w14:textId="57168276" w:rsidR="006E04BC" w:rsidRDefault="006E04BC" w:rsidP="00E71FC3">
      <w:pPr>
        <w:pStyle w:val="NoSpacing"/>
      </w:pPr>
    </w:p>
    <w:p w14:paraId="1597BE23" w14:textId="79661350" w:rsidR="006E04BC" w:rsidRDefault="006E04BC" w:rsidP="00E71FC3">
      <w:pPr>
        <w:pStyle w:val="NoSpacing"/>
      </w:pPr>
    </w:p>
    <w:p w14:paraId="5BFFD2A8" w14:textId="51D6A632" w:rsidR="006E04BC" w:rsidRDefault="006E04BC" w:rsidP="00E71FC3">
      <w:pPr>
        <w:pStyle w:val="NoSpacing"/>
      </w:pPr>
      <w:r>
        <w:t xml:space="preserve">  9 Apr.1476</w:t>
      </w:r>
      <w:r>
        <w:tab/>
        <w:t>She made her Will.   (W.Y.R. p.88)</w:t>
      </w:r>
    </w:p>
    <w:p w14:paraId="69FD0F23" w14:textId="5FFC6BB8" w:rsidR="006E04BC" w:rsidRDefault="006E04BC" w:rsidP="00E71FC3">
      <w:pPr>
        <w:pStyle w:val="NoSpacing"/>
      </w:pPr>
      <w:r>
        <w:t>19 Apr.</w:t>
      </w:r>
      <w:r>
        <w:tab/>
        <w:t>Probate of her</w:t>
      </w:r>
      <w:bookmarkStart w:id="0" w:name="_GoBack"/>
      <w:bookmarkEnd w:id="0"/>
      <w:r>
        <w:t xml:space="preserve"> Will.   (ibid.)</w:t>
      </w:r>
    </w:p>
    <w:p w14:paraId="6420B2D1" w14:textId="5578D5C4" w:rsidR="006E04BC" w:rsidRDefault="006E04BC" w:rsidP="00E71FC3">
      <w:pPr>
        <w:pStyle w:val="NoSpacing"/>
      </w:pPr>
    </w:p>
    <w:p w14:paraId="17AD91E1" w14:textId="78C217C3" w:rsidR="006E04BC" w:rsidRDefault="006E04BC" w:rsidP="00E71FC3">
      <w:pPr>
        <w:pStyle w:val="NoSpacing"/>
      </w:pPr>
    </w:p>
    <w:p w14:paraId="4916886E" w14:textId="18A2FFA0" w:rsidR="006E04BC" w:rsidRDefault="006E04BC" w:rsidP="00E71FC3">
      <w:pPr>
        <w:pStyle w:val="NoSpacing"/>
      </w:pPr>
      <w:r>
        <w:t>27 November 2018</w:t>
      </w:r>
    </w:p>
    <w:p w14:paraId="4035564C" w14:textId="77777777" w:rsidR="006E04BC" w:rsidRPr="006E04BC" w:rsidRDefault="006E04BC" w:rsidP="00E71FC3">
      <w:pPr>
        <w:pStyle w:val="NoSpacing"/>
      </w:pPr>
    </w:p>
    <w:sectPr w:rsidR="006E04BC" w:rsidRPr="006E04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13ED8" w14:textId="77777777" w:rsidR="006E04BC" w:rsidRDefault="006E04BC" w:rsidP="00E71FC3">
      <w:pPr>
        <w:spacing w:after="0" w:line="240" w:lineRule="auto"/>
      </w:pPr>
      <w:r>
        <w:separator/>
      </w:r>
    </w:p>
  </w:endnote>
  <w:endnote w:type="continuationSeparator" w:id="0">
    <w:p w14:paraId="454C1C27" w14:textId="77777777" w:rsidR="006E04BC" w:rsidRDefault="006E04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8C3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F13C8" w14:textId="77777777" w:rsidR="006E04BC" w:rsidRDefault="006E04BC" w:rsidP="00E71FC3">
      <w:pPr>
        <w:spacing w:after="0" w:line="240" w:lineRule="auto"/>
      </w:pPr>
      <w:r>
        <w:separator/>
      </w:r>
    </w:p>
  </w:footnote>
  <w:footnote w:type="continuationSeparator" w:id="0">
    <w:p w14:paraId="24ADC74F" w14:textId="77777777" w:rsidR="006E04BC" w:rsidRDefault="006E04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BC"/>
    <w:rsid w:val="001A7C09"/>
    <w:rsid w:val="00577BD5"/>
    <w:rsid w:val="00656CBA"/>
    <w:rsid w:val="006A1F77"/>
    <w:rsid w:val="006E04B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10C1C"/>
  <w15:chartTrackingRefBased/>
  <w15:docId w15:val="{A5C0EA91-5B1F-4ABC-A08F-37229857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2018-11-27T22:11:00Z</dcterms:created>
  <dcterms:modified xsi:type="dcterms:W3CDTF">2018-11-27T22:13:00Z</dcterms:modified>
</cp:coreProperties>
</file>