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85075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James HOTHOM</w:t>
      </w:r>
      <w:r>
        <w:rPr>
          <w:rStyle w:val="s1"/>
        </w:rPr>
        <w:t xml:space="preserve">       (fl.1505)</w:t>
      </w:r>
    </w:p>
    <w:p w14:paraId="0D0379EA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Mutford</w:t>
      </w:r>
      <w:proofErr w:type="spellEnd"/>
      <w:r>
        <w:rPr>
          <w:rStyle w:val="s1"/>
        </w:rPr>
        <w:t>, Suffolk.</w:t>
      </w:r>
    </w:p>
    <w:p w14:paraId="5968BE94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</w:p>
    <w:p w14:paraId="226412ED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</w:p>
    <w:p w14:paraId="7436DBCC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779B08CF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Garnon39)</w:t>
      </w:r>
    </w:p>
    <w:p w14:paraId="11ADD607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</w:p>
    <w:p w14:paraId="54F88283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</w:p>
    <w:p w14:paraId="5CB3CFBA" w14:textId="77777777" w:rsidR="00C20B91" w:rsidRDefault="00C20B91" w:rsidP="00C20B9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14 August 2019</w:t>
      </w:r>
    </w:p>
    <w:p w14:paraId="6B6A9B77" w14:textId="77777777" w:rsidR="006B2F86" w:rsidRPr="00E71FC3" w:rsidRDefault="00C20B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8885A" w14:textId="77777777" w:rsidR="00C20B91" w:rsidRDefault="00C20B91" w:rsidP="00E71FC3">
      <w:pPr>
        <w:spacing w:after="0" w:line="240" w:lineRule="auto"/>
      </w:pPr>
      <w:r>
        <w:separator/>
      </w:r>
    </w:p>
  </w:endnote>
  <w:endnote w:type="continuationSeparator" w:id="0">
    <w:p w14:paraId="6B4B2F9F" w14:textId="77777777" w:rsidR="00C20B91" w:rsidRDefault="00C20B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3BEA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B1BE3" w14:textId="77777777" w:rsidR="00C20B91" w:rsidRDefault="00C20B91" w:rsidP="00E71FC3">
      <w:pPr>
        <w:spacing w:after="0" w:line="240" w:lineRule="auto"/>
      </w:pPr>
      <w:r>
        <w:separator/>
      </w:r>
    </w:p>
  </w:footnote>
  <w:footnote w:type="continuationSeparator" w:id="0">
    <w:p w14:paraId="5542D36F" w14:textId="77777777" w:rsidR="00C20B91" w:rsidRDefault="00C20B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91"/>
    <w:rsid w:val="001A7C09"/>
    <w:rsid w:val="00577BD5"/>
    <w:rsid w:val="006A1F77"/>
    <w:rsid w:val="00733BE7"/>
    <w:rsid w:val="00AB52E8"/>
    <w:rsid w:val="00B16D3F"/>
    <w:rsid w:val="00C20B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8008F"/>
  <w15:chartTrackingRefBased/>
  <w15:docId w15:val="{58EB1231-F08C-45FE-9B45-7D130FB2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C20B9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20B91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2019-12-19T20:23:00Z</dcterms:created>
  <dcterms:modified xsi:type="dcterms:W3CDTF">2019-12-19T20:24:00Z</dcterms:modified>
</cp:coreProperties>
</file>