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A108A" w14:textId="1FBECB6C" w:rsidR="006B2F86" w:rsidRDefault="00027F7F" w:rsidP="00E71FC3">
      <w:pPr>
        <w:pStyle w:val="NoSpacing"/>
      </w:pPr>
      <w:r>
        <w:rPr>
          <w:u w:val="single"/>
        </w:rPr>
        <w:t>Edmund HOTHOM</w:t>
      </w:r>
      <w:r>
        <w:t xml:space="preserve">   </w:t>
      </w:r>
      <w:proofErr w:type="gramStart"/>
      <w:r>
        <w:t xml:space="preserve">   (</w:t>
      </w:r>
      <w:proofErr w:type="gramEnd"/>
      <w:r>
        <w:t>d.ca.1435)</w:t>
      </w:r>
    </w:p>
    <w:p w14:paraId="758EBB08" w14:textId="0EE5ADC7" w:rsidR="00027F7F" w:rsidRDefault="00027F7F" w:rsidP="00E71FC3">
      <w:pPr>
        <w:pStyle w:val="NoSpacing"/>
      </w:pPr>
      <w:r>
        <w:t>of Hutton Cranswick, East Riding of Yorkshire.</w:t>
      </w:r>
    </w:p>
    <w:p w14:paraId="1C48582D" w14:textId="1E6B889F" w:rsidR="00027F7F" w:rsidRDefault="00027F7F" w:rsidP="00E71FC3">
      <w:pPr>
        <w:pStyle w:val="NoSpacing"/>
      </w:pPr>
    </w:p>
    <w:p w14:paraId="1E65002C" w14:textId="23C46B9B" w:rsidR="00027F7F" w:rsidRDefault="00027F7F" w:rsidP="00E71FC3">
      <w:pPr>
        <w:pStyle w:val="NoSpacing"/>
      </w:pPr>
    </w:p>
    <w:p w14:paraId="4160E80F" w14:textId="333AD81A" w:rsidR="00027F7F" w:rsidRDefault="00027F7F" w:rsidP="00E71FC3">
      <w:pPr>
        <w:pStyle w:val="NoSpacing"/>
      </w:pPr>
      <w:r>
        <w:t xml:space="preserve">  4 Jul.1435</w:t>
      </w:r>
      <w:r>
        <w:tab/>
        <w:t>Probate of his Will.   (W.Y.R. p.88)</w:t>
      </w:r>
    </w:p>
    <w:p w14:paraId="738135B5" w14:textId="3EF65FE8" w:rsidR="00027F7F" w:rsidRDefault="00027F7F" w:rsidP="00E71FC3">
      <w:pPr>
        <w:pStyle w:val="NoSpacing"/>
      </w:pPr>
    </w:p>
    <w:p w14:paraId="0CCA2A91" w14:textId="42CFA3A3" w:rsidR="00027F7F" w:rsidRDefault="00027F7F" w:rsidP="00E71FC3">
      <w:pPr>
        <w:pStyle w:val="NoSpacing"/>
      </w:pPr>
    </w:p>
    <w:p w14:paraId="32C58F70" w14:textId="43DB9A0A" w:rsidR="00027F7F" w:rsidRPr="00027F7F" w:rsidRDefault="00027F7F" w:rsidP="00E71FC3">
      <w:pPr>
        <w:pStyle w:val="NoSpacing"/>
      </w:pPr>
      <w:r>
        <w:t>27 November 2018</w:t>
      </w:r>
      <w:bookmarkStart w:id="0" w:name="_GoBack"/>
      <w:bookmarkEnd w:id="0"/>
    </w:p>
    <w:sectPr w:rsidR="00027F7F" w:rsidRPr="00027F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1EFAE" w14:textId="77777777" w:rsidR="00027F7F" w:rsidRDefault="00027F7F" w:rsidP="00E71FC3">
      <w:pPr>
        <w:spacing w:after="0" w:line="240" w:lineRule="auto"/>
      </w:pPr>
      <w:r>
        <w:separator/>
      </w:r>
    </w:p>
  </w:endnote>
  <w:endnote w:type="continuationSeparator" w:id="0">
    <w:p w14:paraId="6BB08CAB" w14:textId="77777777" w:rsidR="00027F7F" w:rsidRDefault="00027F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216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983BB" w14:textId="77777777" w:rsidR="00027F7F" w:rsidRDefault="00027F7F" w:rsidP="00E71FC3">
      <w:pPr>
        <w:spacing w:after="0" w:line="240" w:lineRule="auto"/>
      </w:pPr>
      <w:r>
        <w:separator/>
      </w:r>
    </w:p>
  </w:footnote>
  <w:footnote w:type="continuationSeparator" w:id="0">
    <w:p w14:paraId="0CE8E466" w14:textId="77777777" w:rsidR="00027F7F" w:rsidRDefault="00027F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7F"/>
    <w:rsid w:val="00027F7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9DDF7"/>
  <w15:chartTrackingRefBased/>
  <w15:docId w15:val="{F7881E36-8FF9-4839-85FB-D7643CFF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2018-11-27T22:06:00Z</dcterms:created>
  <dcterms:modified xsi:type="dcterms:W3CDTF">2018-11-27T22:10:00Z</dcterms:modified>
</cp:coreProperties>
</file>