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63742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de HOTHOM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8C2D7B0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D94664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E40CC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6FB89D1C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East Riding</w:t>
      </w:r>
    </w:p>
    <w:p w14:paraId="1870348F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239D0F51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5B616732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C0E206" w14:textId="77777777" w:rsidR="00DD011F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BD97E" w14:textId="77777777" w:rsidR="00DD011F" w:rsidRPr="00680D2B" w:rsidRDefault="00DD011F" w:rsidP="00DD0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3E81BF62" w14:textId="67C3A464" w:rsidR="00BA00AB" w:rsidRPr="00DD011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D01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E995A" w14:textId="77777777" w:rsidR="00DD011F" w:rsidRDefault="00DD011F" w:rsidP="009139A6">
      <w:r>
        <w:separator/>
      </w:r>
    </w:p>
  </w:endnote>
  <w:endnote w:type="continuationSeparator" w:id="0">
    <w:p w14:paraId="322D783E" w14:textId="77777777" w:rsidR="00DD011F" w:rsidRDefault="00DD01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3B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5FD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441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7F0CA" w14:textId="77777777" w:rsidR="00DD011F" w:rsidRDefault="00DD011F" w:rsidP="009139A6">
      <w:r>
        <w:separator/>
      </w:r>
    </w:p>
  </w:footnote>
  <w:footnote w:type="continuationSeparator" w:id="0">
    <w:p w14:paraId="31EF9C42" w14:textId="77777777" w:rsidR="00DD011F" w:rsidRDefault="00DD01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DBF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902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FA7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1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011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DBDDA"/>
  <w15:chartTrackingRefBased/>
  <w15:docId w15:val="{C1FB7110-5330-44BA-B353-BBB2EE57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2021-05-05T16:14:00Z</dcterms:created>
  <dcterms:modified xsi:type="dcterms:W3CDTF">2021-05-05T16:16:00Z</dcterms:modified>
</cp:coreProperties>
</file>