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C1AA98" w14:textId="77777777" w:rsidR="000978CB" w:rsidRDefault="000978CB" w:rsidP="000978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HOTHAM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0BA3B1F" w14:textId="77777777" w:rsidR="000978CB" w:rsidRDefault="000978CB" w:rsidP="000978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37AED0D" w14:textId="77777777" w:rsidR="000978CB" w:rsidRDefault="000978CB" w:rsidP="000978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DE4EEED" w14:textId="77777777" w:rsidR="000978CB" w:rsidRDefault="000978CB" w:rsidP="000978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against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Dalderby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32AEE6D2" w14:textId="77777777" w:rsidR="000978CB" w:rsidRDefault="000978CB" w:rsidP="000978CB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Lincolnshire. Chaplain(q.v.).</w:t>
      </w:r>
    </w:p>
    <w:p w14:paraId="7AD9CF44" w14:textId="77777777" w:rsidR="000978CB" w:rsidRDefault="000978CB" w:rsidP="000978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0F160C3" w14:textId="77777777" w:rsidR="000978CB" w:rsidRDefault="000978CB" w:rsidP="000978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719D276" w14:textId="77777777" w:rsidR="000978CB" w:rsidRDefault="000978CB" w:rsidP="000978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4ABC67E" w14:textId="77777777" w:rsidR="000978CB" w:rsidRDefault="000978CB" w:rsidP="000978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January 2021</w:t>
      </w:r>
    </w:p>
    <w:p w14:paraId="527E3E5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3DAFA5" w14:textId="77777777" w:rsidR="000978CB" w:rsidRDefault="000978CB" w:rsidP="009139A6">
      <w:r>
        <w:separator/>
      </w:r>
    </w:p>
  </w:endnote>
  <w:endnote w:type="continuationSeparator" w:id="0">
    <w:p w14:paraId="38943B28" w14:textId="77777777" w:rsidR="000978CB" w:rsidRDefault="000978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994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54D1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51E8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29B551" w14:textId="77777777" w:rsidR="000978CB" w:rsidRDefault="000978CB" w:rsidP="009139A6">
      <w:r>
        <w:separator/>
      </w:r>
    </w:p>
  </w:footnote>
  <w:footnote w:type="continuationSeparator" w:id="0">
    <w:p w14:paraId="6FCE203A" w14:textId="77777777" w:rsidR="000978CB" w:rsidRDefault="000978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FA6D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45A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0E45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CB"/>
    <w:rsid w:val="000666E0"/>
    <w:rsid w:val="000978CB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B084A"/>
  <w15:chartTrackingRefBased/>
  <w15:docId w15:val="{8DB2707F-494B-43E5-9DC2-521D70D2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978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2021-02-28T19:45:00Z</dcterms:created>
  <dcterms:modified xsi:type="dcterms:W3CDTF">2021-02-28T19:45:00Z</dcterms:modified>
</cp:coreProperties>
</file>