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925" w:rsidRDefault="00E63925" w:rsidP="00E63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HOTHAM</w:t>
      </w:r>
      <w:r>
        <w:rPr>
          <w:rFonts w:ascii="Times New Roman" w:hAnsi="Times New Roman" w:cs="Times New Roman"/>
        </w:rPr>
        <w:tab/>
        <w:t>(b.ca.1396)</w:t>
      </w:r>
    </w:p>
    <w:p w:rsidR="00E63925" w:rsidRDefault="00E63925" w:rsidP="00E63925">
      <w:pPr>
        <w:rPr>
          <w:rFonts w:ascii="Times New Roman" w:hAnsi="Times New Roman" w:cs="Times New Roman"/>
        </w:rPr>
      </w:pPr>
    </w:p>
    <w:p w:rsidR="00E63925" w:rsidRDefault="00E63925" w:rsidP="00E63925">
      <w:pPr>
        <w:rPr>
          <w:rFonts w:ascii="Times New Roman" w:hAnsi="Times New Roman" w:cs="Times New Roman"/>
        </w:rPr>
      </w:pPr>
    </w:p>
    <w:p w:rsidR="00E63925" w:rsidRDefault="00E63925" w:rsidP="00E63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 of Sir John Hotham(q.v.)</w:t>
      </w:r>
    </w:p>
    <w:p w:rsidR="00E63925" w:rsidRDefault="00E63925" w:rsidP="00E63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F8219B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24-164)</w:t>
      </w:r>
    </w:p>
    <w:p w:rsidR="00E63925" w:rsidRDefault="00E63925" w:rsidP="00E63925">
      <w:pPr>
        <w:rPr>
          <w:rFonts w:ascii="Times New Roman" w:hAnsi="Times New Roman" w:cs="Times New Roman"/>
        </w:rPr>
      </w:pPr>
    </w:p>
    <w:p w:rsidR="00E63925" w:rsidRDefault="00E63925" w:rsidP="00E63925">
      <w:pPr>
        <w:rPr>
          <w:rFonts w:ascii="Times New Roman" w:hAnsi="Times New Roman" w:cs="Times New Roman"/>
        </w:rPr>
      </w:pPr>
    </w:p>
    <w:p w:rsidR="00E63925" w:rsidRDefault="00E63925" w:rsidP="00E63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4 Oct.1418</w:t>
      </w:r>
      <w:r>
        <w:rPr>
          <w:rFonts w:ascii="Times New Roman" w:hAnsi="Times New Roman" w:cs="Times New Roman"/>
        </w:rPr>
        <w:tab/>
        <w:t xml:space="preserve">His father died and he inherited his lands.  (ibid.) </w:t>
      </w:r>
    </w:p>
    <w:p w:rsidR="00E63925" w:rsidRDefault="00E63925" w:rsidP="00E63925">
      <w:pPr>
        <w:rPr>
          <w:rFonts w:ascii="Times New Roman" w:hAnsi="Times New Roman" w:cs="Times New Roman"/>
        </w:rPr>
      </w:pPr>
    </w:p>
    <w:p w:rsidR="00E63925" w:rsidRDefault="00E63925" w:rsidP="00E63925">
      <w:pPr>
        <w:rPr>
          <w:rFonts w:ascii="Times New Roman" w:hAnsi="Times New Roman" w:cs="Times New Roman"/>
        </w:rPr>
      </w:pPr>
    </w:p>
    <w:p w:rsidR="00E63925" w:rsidRDefault="00E63925" w:rsidP="00E639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April 2016</w:t>
      </w:r>
    </w:p>
    <w:p w:rsidR="006B2F86" w:rsidRPr="00E71FC3" w:rsidRDefault="00E6392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925" w:rsidRDefault="00E63925" w:rsidP="00E71FC3">
      <w:r>
        <w:separator/>
      </w:r>
    </w:p>
  </w:endnote>
  <w:endnote w:type="continuationSeparator" w:id="0">
    <w:p w:rsidR="00E63925" w:rsidRDefault="00E6392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925" w:rsidRDefault="00E63925" w:rsidP="00E71FC3">
      <w:r>
        <w:separator/>
      </w:r>
    </w:p>
  </w:footnote>
  <w:footnote w:type="continuationSeparator" w:id="0">
    <w:p w:rsidR="00E63925" w:rsidRDefault="00E6392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925"/>
    <w:rsid w:val="00AB52E8"/>
    <w:rsid w:val="00B16D3F"/>
    <w:rsid w:val="00E6392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4102CF-A9AA-40A1-8DD1-8464032B4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63925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639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2016-04-20T16:46:00Z</dcterms:created>
  <dcterms:modified xsi:type="dcterms:W3CDTF">2016-04-20T16:46:00Z</dcterms:modified>
</cp:coreProperties>
</file>