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F7546" w14:textId="77777777" w:rsidR="00F65BA3" w:rsidRDefault="00F65BA3" w:rsidP="00F65B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HOTH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</w:t>
      </w:r>
    </w:p>
    <w:p w14:paraId="2AD2E921" w14:textId="77777777" w:rsidR="00F65BA3" w:rsidRDefault="00F65BA3" w:rsidP="00F65B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84663A3" w14:textId="77777777" w:rsidR="00F65BA3" w:rsidRDefault="00F65BA3" w:rsidP="00F65BA3">
      <w:pPr>
        <w:rPr>
          <w:rFonts w:ascii="Times New Roman" w:hAnsi="Times New Roman" w:cs="Times New Roman"/>
          <w:sz w:val="24"/>
          <w:szCs w:val="24"/>
        </w:rPr>
      </w:pPr>
    </w:p>
    <w:p w14:paraId="3F695D73" w14:textId="77777777" w:rsidR="00F65BA3" w:rsidRDefault="00F65BA3" w:rsidP="00F65BA3">
      <w:pPr>
        <w:rPr>
          <w:rFonts w:ascii="Times New Roman" w:hAnsi="Times New Roman" w:cs="Times New Roman"/>
          <w:sz w:val="24"/>
          <w:szCs w:val="24"/>
        </w:rPr>
      </w:pPr>
    </w:p>
    <w:p w14:paraId="4832DAB8" w14:textId="77777777" w:rsidR="00F65BA3" w:rsidRDefault="00F65BA3" w:rsidP="00F65B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Mar.1400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1FDABCB" w14:textId="77777777" w:rsidR="00F65BA3" w:rsidRDefault="00F65BA3" w:rsidP="00F65BA3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p.242)</w:t>
      </w:r>
    </w:p>
    <w:p w14:paraId="5BB47A9D" w14:textId="77777777" w:rsidR="00F65BA3" w:rsidRDefault="00F65BA3" w:rsidP="00F65B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35D0BA25" w14:textId="77777777" w:rsidR="00F65BA3" w:rsidRDefault="00F65BA3" w:rsidP="00F65BA3">
      <w:pPr>
        <w:pStyle w:val="NoSpacing"/>
        <w:spacing w:before="240"/>
        <w:rPr>
          <w:rFonts w:ascii="Times New Roman" w:hAnsi="Times New Roman" w:cs="Times New Roman"/>
          <w:sz w:val="24"/>
          <w:szCs w:val="24"/>
        </w:rPr>
      </w:pPr>
    </w:p>
    <w:p w14:paraId="2381E081" w14:textId="77777777" w:rsidR="00F65BA3" w:rsidRDefault="00F65BA3" w:rsidP="00F65BA3">
      <w:pPr>
        <w:rPr>
          <w:rFonts w:ascii="Times New Roman" w:hAnsi="Times New Roman" w:cs="Times New Roman"/>
          <w:sz w:val="24"/>
          <w:szCs w:val="24"/>
        </w:rPr>
      </w:pPr>
      <w:r w:rsidRPr="00A50CC3">
        <w:rPr>
          <w:rFonts w:ascii="Times New Roman" w:hAnsi="Times New Roman" w:cs="Times New Roman"/>
          <w:sz w:val="24"/>
          <w:szCs w:val="24"/>
        </w:rPr>
        <w:t>15 June 2021</w:t>
      </w:r>
    </w:p>
    <w:p w14:paraId="34CDDAD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8219D" w14:textId="77777777" w:rsidR="00F65BA3" w:rsidRDefault="00F65BA3" w:rsidP="009139A6">
      <w:r>
        <w:separator/>
      </w:r>
    </w:p>
  </w:endnote>
  <w:endnote w:type="continuationSeparator" w:id="0">
    <w:p w14:paraId="5BDBFA29" w14:textId="77777777" w:rsidR="00F65BA3" w:rsidRDefault="00F65B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03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8C76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013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0B02F" w14:textId="77777777" w:rsidR="00F65BA3" w:rsidRDefault="00F65BA3" w:rsidP="009139A6">
      <w:r>
        <w:separator/>
      </w:r>
    </w:p>
  </w:footnote>
  <w:footnote w:type="continuationSeparator" w:id="0">
    <w:p w14:paraId="21F2DF7F" w14:textId="77777777" w:rsidR="00F65BA3" w:rsidRDefault="00F65B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ED6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381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DA7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BA3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6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6EBFC"/>
  <w15:chartTrackingRefBased/>
  <w15:docId w15:val="{480AB349-4C94-4B25-AD41-3DCCFC386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BA3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2021-06-29T16:20:00Z</dcterms:created>
  <dcterms:modified xsi:type="dcterms:W3CDTF">2021-06-29T16:21:00Z</dcterms:modified>
</cp:coreProperties>
</file>