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89D47" w14:textId="77777777" w:rsidR="007233E1" w:rsidRDefault="007233E1" w:rsidP="007233E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HOTH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1C67EFE" w14:textId="77777777" w:rsidR="007233E1" w:rsidRDefault="007233E1" w:rsidP="007233E1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70293B7" w14:textId="77777777" w:rsidR="007233E1" w:rsidRDefault="007233E1" w:rsidP="007233E1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8E9AB39" w14:textId="77777777" w:rsidR="007233E1" w:rsidRDefault="007233E1" w:rsidP="007233E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Leighton Buzzard,</w:t>
      </w:r>
    </w:p>
    <w:p w14:paraId="275A7815" w14:textId="77777777" w:rsidR="007233E1" w:rsidRDefault="007233E1" w:rsidP="007233E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Bedfordshire,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Tyringham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54BD9751" w14:textId="77777777" w:rsidR="007233E1" w:rsidRDefault="007233E1" w:rsidP="007233E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862E887" w14:textId="77777777" w:rsidR="007233E1" w:rsidRDefault="007233E1" w:rsidP="007233E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pp.132-3)</w:t>
      </w:r>
    </w:p>
    <w:p w14:paraId="557F3E4F" w14:textId="77777777" w:rsidR="007233E1" w:rsidRDefault="007233E1" w:rsidP="007233E1">
      <w:pPr>
        <w:pStyle w:val="NoSpacing"/>
        <w:rPr>
          <w:rFonts w:eastAsia="Times New Roman" w:cs="Times New Roman"/>
          <w:szCs w:val="24"/>
        </w:rPr>
      </w:pPr>
    </w:p>
    <w:p w14:paraId="0D86508B" w14:textId="77777777" w:rsidR="007233E1" w:rsidRDefault="007233E1" w:rsidP="007233E1">
      <w:pPr>
        <w:pStyle w:val="NoSpacing"/>
        <w:rPr>
          <w:rFonts w:eastAsia="Times New Roman" w:cs="Times New Roman"/>
          <w:szCs w:val="24"/>
        </w:rPr>
      </w:pPr>
    </w:p>
    <w:p w14:paraId="74CC90ED" w14:textId="77777777" w:rsidR="007233E1" w:rsidRDefault="007233E1" w:rsidP="007233E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October 2023</w:t>
      </w:r>
    </w:p>
    <w:p w14:paraId="3E004B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21F4D" w14:textId="77777777" w:rsidR="007233E1" w:rsidRDefault="007233E1" w:rsidP="009139A6">
      <w:r>
        <w:separator/>
      </w:r>
    </w:p>
  </w:endnote>
  <w:endnote w:type="continuationSeparator" w:id="0">
    <w:p w14:paraId="6BAA96EE" w14:textId="77777777" w:rsidR="007233E1" w:rsidRDefault="007233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9C8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C2F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A84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0DEB6" w14:textId="77777777" w:rsidR="007233E1" w:rsidRDefault="007233E1" w:rsidP="009139A6">
      <w:r>
        <w:separator/>
      </w:r>
    </w:p>
  </w:footnote>
  <w:footnote w:type="continuationSeparator" w:id="0">
    <w:p w14:paraId="688D199E" w14:textId="77777777" w:rsidR="007233E1" w:rsidRDefault="007233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32D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5FF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649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3E1"/>
    <w:rsid w:val="000666E0"/>
    <w:rsid w:val="002510B7"/>
    <w:rsid w:val="005C130B"/>
    <w:rsid w:val="007233E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396B5"/>
  <w15:chartTrackingRefBased/>
  <w15:docId w15:val="{3AB141ED-804B-4D7D-BC36-BEB1A531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2023-10-10T20:17:00Z</dcterms:created>
  <dcterms:modified xsi:type="dcterms:W3CDTF">2023-10-10T20:17:00Z</dcterms:modified>
</cp:coreProperties>
</file>