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C24461" w14:textId="77777777" w:rsidR="00166406" w:rsidRDefault="00166406" w:rsidP="0016640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HOTESPORE</w:t>
      </w:r>
      <w:r>
        <w:rPr>
          <w:rFonts w:ascii="Times New Roman" w:hAnsi="Times New Roman" w:cs="Times New Roman"/>
        </w:rPr>
        <w:t xml:space="preserve">      (fl.1484)</w:t>
      </w:r>
    </w:p>
    <w:p w14:paraId="40C5F5F6" w14:textId="77777777" w:rsidR="00166406" w:rsidRDefault="00166406" w:rsidP="0016640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Lamberhurst, Kent. Husbandman.</w:t>
      </w:r>
    </w:p>
    <w:p w14:paraId="0579A51A" w14:textId="77777777" w:rsidR="00166406" w:rsidRDefault="00166406" w:rsidP="00166406">
      <w:pPr>
        <w:jc w:val="both"/>
        <w:rPr>
          <w:rFonts w:ascii="Times New Roman" w:hAnsi="Times New Roman" w:cs="Times New Roman"/>
        </w:rPr>
      </w:pPr>
    </w:p>
    <w:p w14:paraId="26BF9BE8" w14:textId="77777777" w:rsidR="00166406" w:rsidRDefault="00166406" w:rsidP="00166406">
      <w:pPr>
        <w:jc w:val="both"/>
        <w:rPr>
          <w:rFonts w:ascii="Times New Roman" w:hAnsi="Times New Roman" w:cs="Times New Roman"/>
        </w:rPr>
      </w:pPr>
    </w:p>
    <w:p w14:paraId="373281F7" w14:textId="77777777" w:rsidR="000872FD" w:rsidRDefault="000872FD" w:rsidP="000872FD">
      <w:pPr>
        <w:pStyle w:val="NoSpacing"/>
      </w:pPr>
      <w:r>
        <w:tab/>
        <w:t>1483</w:t>
      </w:r>
      <w:r>
        <w:tab/>
        <w:t>Thomas Percy(q.v.) brought a plaint of dower against him and three others.</w:t>
      </w:r>
    </w:p>
    <w:p w14:paraId="38051CE6" w14:textId="6C73A2A9" w:rsidR="000872FD" w:rsidRDefault="000872FD" w:rsidP="000872FD">
      <w:pPr>
        <w:pStyle w:val="NoSpacing"/>
      </w:pPr>
      <w:r>
        <w:tab/>
      </w:r>
      <w:r>
        <w:tab/>
        <w:t>(</w:t>
      </w:r>
      <w:hyperlink r:id="rId6" w:history="1">
        <w:r>
          <w:rPr>
            <w:rStyle w:val="Hyperlink"/>
          </w:rPr>
          <w:t xml:space="preserve">http://aalt.law.uh.edu/Indices/CP40Indices/CP40no883Pl.htm  </w:t>
        </w:r>
      </w:hyperlink>
      <w:r>
        <w:t>)</w:t>
      </w:r>
    </w:p>
    <w:p w14:paraId="1FCCD55F" w14:textId="77777777" w:rsidR="00166406" w:rsidRDefault="00166406" w:rsidP="0016640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Thomas May(q.v.) brought a plaint of debt against him.</w:t>
      </w:r>
    </w:p>
    <w:p w14:paraId="102258EF" w14:textId="77777777" w:rsidR="00166406" w:rsidRDefault="00166406" w:rsidP="0016640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7" w:history="1">
        <w:r w:rsidRPr="00520384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10BA7DE0" w14:textId="77777777" w:rsidR="00166406" w:rsidRDefault="00166406" w:rsidP="00166406">
      <w:pPr>
        <w:jc w:val="both"/>
        <w:rPr>
          <w:rFonts w:ascii="Times New Roman" w:hAnsi="Times New Roman" w:cs="Times New Roman"/>
        </w:rPr>
      </w:pPr>
    </w:p>
    <w:p w14:paraId="5D7BC4ED" w14:textId="77777777" w:rsidR="00166406" w:rsidRDefault="00166406" w:rsidP="00166406">
      <w:pPr>
        <w:jc w:val="both"/>
        <w:rPr>
          <w:rFonts w:ascii="Times New Roman" w:hAnsi="Times New Roman" w:cs="Times New Roman"/>
        </w:rPr>
      </w:pPr>
    </w:p>
    <w:p w14:paraId="703EAE08" w14:textId="77777777" w:rsidR="00166406" w:rsidRDefault="00166406" w:rsidP="0016640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26 April 2018</w:t>
      </w:r>
    </w:p>
    <w:p w14:paraId="0B0E209C" w14:textId="116DDCF7" w:rsidR="000872FD" w:rsidRDefault="000872FD" w:rsidP="0016640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30 October 2023</w:t>
      </w:r>
    </w:p>
    <w:p w14:paraId="2FA7655D" w14:textId="77777777" w:rsidR="000872FD" w:rsidRPr="00E71FC3" w:rsidRDefault="000872FD" w:rsidP="00E71FC3">
      <w:pPr>
        <w:pStyle w:val="NoSpacing"/>
      </w:pPr>
    </w:p>
    <w:sectPr w:rsidR="006B2F86" w:rsidRPr="00E71FC3">
      <w:footerReference w:type="default" r:id="rId8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3899F9" w14:textId="77777777" w:rsidR="00166406" w:rsidRDefault="00166406" w:rsidP="00E71FC3">
      <w:r>
        <w:separator/>
      </w:r>
    </w:p>
  </w:endnote>
  <w:endnote w:type="continuationSeparator" w:id="0">
    <w:p w14:paraId="48234A93" w14:textId="77777777" w:rsidR="00166406" w:rsidRDefault="00166406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34A496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E86F63" w14:textId="77777777" w:rsidR="00166406" w:rsidRDefault="00166406" w:rsidP="00E71FC3">
      <w:r>
        <w:separator/>
      </w:r>
    </w:p>
  </w:footnote>
  <w:footnote w:type="continuationSeparator" w:id="0">
    <w:p w14:paraId="4A02E8E6" w14:textId="77777777" w:rsidR="00166406" w:rsidRDefault="00166406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6406"/>
    <w:rsid w:val="000872FD"/>
    <w:rsid w:val="00166406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2B32C5"/>
  <w15:chartTrackingRefBased/>
  <w15:docId w15:val="{56AB8727-2336-4753-B579-D42F98696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6406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16640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://aalt.law.uh.edu/Indices/CP40Indices/CP40no888Pl.ht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61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74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2018-05-26T19:52:00Z</dcterms:created>
  <dcterms:modified xsi:type="dcterms:W3CDTF">2023-10-30T12:02:00Z</dcterms:modified>
</cp:coreProperties>
</file>