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440046" w14:textId="77777777" w:rsidR="00B2239B" w:rsidRDefault="00B2239B" w:rsidP="00B2239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HOTESPORE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03CB45D0" w14:textId="77777777" w:rsidR="00B2239B" w:rsidRDefault="00B2239B" w:rsidP="00B2239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84201DF" w14:textId="77777777" w:rsidR="00B2239B" w:rsidRDefault="00B2239B" w:rsidP="00B2239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74EA287" w14:textId="77777777" w:rsidR="00B2239B" w:rsidRDefault="00B2239B" w:rsidP="00B2239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made a plaint of debt against James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Streter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Lamberhurst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Kent(q.v.),</w:t>
      </w:r>
    </w:p>
    <w:p w14:paraId="6EBDD8B3" w14:textId="77777777" w:rsidR="00B2239B" w:rsidRDefault="00B2239B" w:rsidP="00B2239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Toker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Lamberhurst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and John Coward of</w:t>
      </w:r>
    </w:p>
    <w:p w14:paraId="042F4C0F" w14:textId="77777777" w:rsidR="00B2239B" w:rsidRDefault="00B2239B" w:rsidP="00B2239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Lamberhurst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(q.v.).</w:t>
      </w:r>
    </w:p>
    <w:p w14:paraId="258586D6" w14:textId="77777777" w:rsidR="00B2239B" w:rsidRDefault="00B2239B" w:rsidP="00B2239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0E9279BD" w14:textId="77777777" w:rsidR="00B2239B" w:rsidRDefault="00B2239B" w:rsidP="00B2239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45511C4" w14:textId="77777777" w:rsidR="00B2239B" w:rsidRDefault="00B2239B" w:rsidP="00B2239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E975854" w14:textId="77777777" w:rsidR="00B2239B" w:rsidRDefault="00B2239B" w:rsidP="00B2239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24 January 2021</w:t>
      </w:r>
    </w:p>
    <w:p w14:paraId="4DC1C3F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D430E5" w14:textId="77777777" w:rsidR="00B2239B" w:rsidRDefault="00B2239B" w:rsidP="009139A6">
      <w:r>
        <w:separator/>
      </w:r>
    </w:p>
  </w:endnote>
  <w:endnote w:type="continuationSeparator" w:id="0">
    <w:p w14:paraId="36D9E16F" w14:textId="77777777" w:rsidR="00B2239B" w:rsidRDefault="00B2239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2BB95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3669A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CFBCC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87CF06" w14:textId="77777777" w:rsidR="00B2239B" w:rsidRDefault="00B2239B" w:rsidP="009139A6">
      <w:r>
        <w:separator/>
      </w:r>
    </w:p>
  </w:footnote>
  <w:footnote w:type="continuationSeparator" w:id="0">
    <w:p w14:paraId="57B720E9" w14:textId="77777777" w:rsidR="00B2239B" w:rsidRDefault="00B2239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65E8B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5005B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E2C8E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39B"/>
    <w:rsid w:val="000666E0"/>
    <w:rsid w:val="002510B7"/>
    <w:rsid w:val="005C130B"/>
    <w:rsid w:val="00826F5C"/>
    <w:rsid w:val="009139A6"/>
    <w:rsid w:val="009448BB"/>
    <w:rsid w:val="00A3176C"/>
    <w:rsid w:val="00B2239B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D84B03"/>
  <w15:chartTrackingRefBased/>
  <w15:docId w15:val="{A9E1271C-D7AF-4B09-96C6-DCD81392C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2239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2021-02-28T19:38:00Z</dcterms:created>
  <dcterms:modified xsi:type="dcterms:W3CDTF">2021-02-28T19:39:00Z</dcterms:modified>
</cp:coreProperties>
</file>