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5E7BC" w14:textId="77777777" w:rsidR="00C12DC3" w:rsidRDefault="00C12DC3" w:rsidP="00C12DC3">
      <w:pPr>
        <w:pStyle w:val="NoSpacing"/>
      </w:pPr>
      <w:r>
        <w:rPr>
          <w:u w:val="single"/>
        </w:rPr>
        <w:t>Robert HOTCOLE</w:t>
      </w:r>
      <w:r>
        <w:t xml:space="preserve">      (fl.1475)</w:t>
      </w:r>
    </w:p>
    <w:p w14:paraId="6DD7D243" w14:textId="3E6523AB" w:rsidR="00C12DC3" w:rsidRDefault="00C12DC3" w:rsidP="00C12DC3">
      <w:pPr>
        <w:pStyle w:val="NoSpacing"/>
      </w:pPr>
      <w:r>
        <w:t>of Kirkstall Abbey, West Riding of Yorkshire.</w:t>
      </w:r>
    </w:p>
    <w:p w14:paraId="0BAA52AC" w14:textId="77777777" w:rsidR="00C12DC3" w:rsidRDefault="00C12DC3" w:rsidP="00C12DC3">
      <w:pPr>
        <w:pStyle w:val="NoSpacing"/>
      </w:pPr>
    </w:p>
    <w:p w14:paraId="20324D8E" w14:textId="77777777" w:rsidR="00C12DC3" w:rsidRDefault="00C12DC3" w:rsidP="00C12DC3">
      <w:pPr>
        <w:pStyle w:val="NoSpacing"/>
      </w:pPr>
    </w:p>
    <w:p w14:paraId="44D5F57C" w14:textId="77777777" w:rsidR="00C12DC3" w:rsidRDefault="00C12DC3" w:rsidP="00C12DC3">
      <w:pPr>
        <w:pStyle w:val="NoSpacing"/>
      </w:pPr>
      <w:r>
        <w:t>25 Mar.1475</w:t>
      </w:r>
      <w:r>
        <w:tab/>
        <w:t>He was ordained subdeacon at the altar of the Blessed Virgin Mary in York</w:t>
      </w:r>
    </w:p>
    <w:p w14:paraId="5F377907" w14:textId="77777777" w:rsidR="00C12DC3" w:rsidRDefault="00C12DC3" w:rsidP="00C12DC3">
      <w:pPr>
        <w:pStyle w:val="NoSpacing"/>
      </w:pPr>
      <w:r>
        <w:tab/>
      </w:r>
      <w:r>
        <w:tab/>
        <w:t>Minster by William Egremont, Bishop of Dromore(q.v.).</w:t>
      </w:r>
    </w:p>
    <w:p w14:paraId="6E2AD95B" w14:textId="2F1926F6" w:rsidR="00C12DC3" w:rsidRDefault="00C12DC3" w:rsidP="00C12DC3">
      <w:pPr>
        <w:pStyle w:val="NoSpacing"/>
      </w:pPr>
      <w:r>
        <w:tab/>
      </w:r>
      <w:r>
        <w:tab/>
        <w:t>(“York Clergy Ordinations 1475-1500” ed. David M. Smith p.5)</w:t>
      </w:r>
    </w:p>
    <w:p w14:paraId="059A2DD8" w14:textId="77777777" w:rsidR="00506DD8" w:rsidRDefault="00506DD8" w:rsidP="00506DD8">
      <w:pPr>
        <w:pStyle w:val="NoSpacing"/>
      </w:pPr>
      <w:r>
        <w:t>20 May1475</w:t>
      </w:r>
      <w:r>
        <w:tab/>
        <w:t>He was ordained deacon in the conventual church of the Dominicans at</w:t>
      </w:r>
    </w:p>
    <w:p w14:paraId="06DD7823" w14:textId="77777777" w:rsidR="00506DD8" w:rsidRDefault="00506DD8" w:rsidP="00506DD8">
      <w:pPr>
        <w:pStyle w:val="NoSpacing"/>
      </w:pPr>
      <w:r>
        <w:tab/>
      </w:r>
      <w:r>
        <w:tab/>
        <w:t>York by William Egremont, Bishop of Dromore(q.v.).</w:t>
      </w:r>
    </w:p>
    <w:p w14:paraId="795680D2" w14:textId="5F2C3F79" w:rsidR="00506DD8" w:rsidRDefault="00506DD8" w:rsidP="00506DD8">
      <w:pPr>
        <w:pStyle w:val="NoSpacing"/>
      </w:pPr>
      <w:r>
        <w:tab/>
      </w:r>
      <w:r>
        <w:tab/>
        <w:t>(“York Clergy Ordinations 1475-1500” ed. David M. Smith p.6)</w:t>
      </w:r>
    </w:p>
    <w:p w14:paraId="790AEEEF" w14:textId="77777777" w:rsidR="00195FE7" w:rsidRDefault="00195FE7" w:rsidP="00195FE7">
      <w:pPr>
        <w:pStyle w:val="NoSpacing"/>
      </w:pPr>
      <w:r>
        <w:t>23 Sep.1475</w:t>
      </w:r>
      <w:r>
        <w:tab/>
        <w:t>He was ordained priest in the conventual church of the Carmelites at</w:t>
      </w:r>
    </w:p>
    <w:p w14:paraId="337D4B4C" w14:textId="77777777" w:rsidR="00195FE7" w:rsidRDefault="00195FE7" w:rsidP="00195FE7">
      <w:pPr>
        <w:pStyle w:val="NoSpacing"/>
      </w:pPr>
      <w:r>
        <w:tab/>
      </w:r>
      <w:r>
        <w:tab/>
        <w:t>York by William Egremont, Bishop of Dromore(q.v.).</w:t>
      </w:r>
    </w:p>
    <w:p w14:paraId="3F8C00E4" w14:textId="68BE81D7" w:rsidR="00195FE7" w:rsidRDefault="00195FE7" w:rsidP="00195FE7">
      <w:pPr>
        <w:pStyle w:val="NoSpacing"/>
      </w:pPr>
      <w:r>
        <w:tab/>
      </w:r>
      <w:r>
        <w:tab/>
        <w:t>(“York Clergy Ordinations 1475-1500” ed. David M. Smith p.9)</w:t>
      </w:r>
    </w:p>
    <w:p w14:paraId="0698FBA4" w14:textId="77777777" w:rsidR="00506DD8" w:rsidRDefault="00506DD8" w:rsidP="00506DD8">
      <w:pPr>
        <w:pStyle w:val="NoSpacing"/>
      </w:pPr>
    </w:p>
    <w:p w14:paraId="09247EFD" w14:textId="48138C11" w:rsidR="00C12DC3" w:rsidRDefault="00C12DC3" w:rsidP="00C12DC3">
      <w:pPr>
        <w:pStyle w:val="NoSpacing"/>
      </w:pPr>
    </w:p>
    <w:p w14:paraId="15ED75F2" w14:textId="30F13162" w:rsidR="00506DD8" w:rsidRDefault="00506DD8" w:rsidP="00C12DC3">
      <w:pPr>
        <w:pStyle w:val="NoSpacing"/>
      </w:pPr>
      <w:r>
        <w:t>25 March 2019</w:t>
      </w:r>
    </w:p>
    <w:p w14:paraId="300041D6" w14:textId="1CF56164" w:rsidR="00195FE7" w:rsidRPr="008C3ECB" w:rsidRDefault="00195FE7" w:rsidP="00C12DC3">
      <w:pPr>
        <w:pStyle w:val="NoSpacing"/>
      </w:pPr>
      <w:r>
        <w:t>31 August 2019</w:t>
      </w:r>
      <w:bookmarkStart w:id="0" w:name="_GoBack"/>
      <w:bookmarkEnd w:id="0"/>
    </w:p>
    <w:p w14:paraId="5C6DEB0E" w14:textId="0839D24F" w:rsidR="006B2F86" w:rsidRPr="00C12DC3" w:rsidRDefault="003E757B" w:rsidP="00E71FC3">
      <w:pPr>
        <w:pStyle w:val="NoSpacing"/>
      </w:pPr>
    </w:p>
    <w:sectPr w:rsidR="006B2F86" w:rsidRPr="00C12D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AF64BF" w14:textId="77777777" w:rsidR="00C12DC3" w:rsidRDefault="00C12DC3" w:rsidP="00E71FC3">
      <w:pPr>
        <w:spacing w:after="0" w:line="240" w:lineRule="auto"/>
      </w:pPr>
      <w:r>
        <w:separator/>
      </w:r>
    </w:p>
  </w:endnote>
  <w:endnote w:type="continuationSeparator" w:id="0">
    <w:p w14:paraId="62A6D54A" w14:textId="77777777" w:rsidR="00C12DC3" w:rsidRDefault="00C12D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523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F6421" w14:textId="77777777" w:rsidR="00C12DC3" w:rsidRDefault="00C12DC3" w:rsidP="00E71FC3">
      <w:pPr>
        <w:spacing w:after="0" w:line="240" w:lineRule="auto"/>
      </w:pPr>
      <w:r>
        <w:separator/>
      </w:r>
    </w:p>
  </w:footnote>
  <w:footnote w:type="continuationSeparator" w:id="0">
    <w:p w14:paraId="09515C77" w14:textId="77777777" w:rsidR="00C12DC3" w:rsidRDefault="00C12D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C3"/>
    <w:rsid w:val="00195FE7"/>
    <w:rsid w:val="001A7C09"/>
    <w:rsid w:val="00506DD8"/>
    <w:rsid w:val="00577BD5"/>
    <w:rsid w:val="00656CBA"/>
    <w:rsid w:val="006A1F77"/>
    <w:rsid w:val="00733BE7"/>
    <w:rsid w:val="00AB52E8"/>
    <w:rsid w:val="00B16D3F"/>
    <w:rsid w:val="00BB41AC"/>
    <w:rsid w:val="00C12D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E5263"/>
  <w15:chartTrackingRefBased/>
  <w15:docId w15:val="{BE4E4E7E-035A-415E-814E-B7E9D333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2019-03-14T13:51:00Z</dcterms:created>
  <dcterms:modified xsi:type="dcterms:W3CDTF">2019-08-31T15:10:00Z</dcterms:modified>
</cp:coreProperties>
</file>