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FC7" w:rsidRDefault="00D84FC7" w:rsidP="00D84F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HOTCHONS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D84FC7" w:rsidRDefault="00D84FC7" w:rsidP="00D84F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Slimbridge, Gloucestershire. Husbandman.</w:t>
      </w:r>
    </w:p>
    <w:p w:rsidR="00D84FC7" w:rsidRDefault="00D84FC7" w:rsidP="00D84F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4FC7" w:rsidRDefault="00D84FC7" w:rsidP="00D84F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4FC7" w:rsidRDefault="00D84FC7" w:rsidP="00D84F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John Longford(q.v.) brought a plaint of debt against him, William </w:t>
      </w:r>
    </w:p>
    <w:p w:rsidR="00D84FC7" w:rsidRDefault="00D84FC7" w:rsidP="00D84F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Knyght(q.v.), John Smyth(q.v.) and William Man(q.v.), all of</w:t>
      </w:r>
    </w:p>
    <w:p w:rsidR="00D84FC7" w:rsidRDefault="00D84FC7" w:rsidP="00D84F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Slimbridge, Gloucestershire.</w:t>
      </w:r>
    </w:p>
    <w:p w:rsidR="00D84FC7" w:rsidRDefault="00D84FC7" w:rsidP="00D84FC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D6FE6">
        <w:rPr>
          <w:rFonts w:ascii="Times New Roman" w:hAnsi="Times New Roman" w:cs="Times New Roman"/>
        </w:rPr>
        <w:t>(</w:t>
      </w:r>
      <w:hyperlink r:id="rId6" w:history="1">
        <w:r w:rsidRPr="00ED6FE6">
          <w:rPr>
            <w:rStyle w:val="Hyperlink"/>
            <w:rFonts w:ascii="Times New Roman" w:hAnsi="Times New Roman" w:cs="Times New Roman"/>
          </w:rPr>
          <w:t>http://aalt.law.uh.edu/Indices/CP40Indices/CP40no758/CP40no758Pl.htm</w:t>
        </w:r>
      </w:hyperlink>
      <w:r w:rsidRPr="00ED6FE6">
        <w:rPr>
          <w:rFonts w:ascii="Times New Roman" w:hAnsi="Times New Roman" w:cs="Times New Roman"/>
        </w:rPr>
        <w:t>)</w:t>
      </w:r>
    </w:p>
    <w:p w:rsidR="00D84FC7" w:rsidRDefault="00D84FC7" w:rsidP="00D84FC7">
      <w:pPr>
        <w:pStyle w:val="NoSpacing"/>
        <w:rPr>
          <w:rFonts w:ascii="Times New Roman" w:hAnsi="Times New Roman" w:cs="Times New Roman"/>
        </w:rPr>
      </w:pPr>
    </w:p>
    <w:p w:rsidR="00D84FC7" w:rsidRDefault="00D84FC7" w:rsidP="00D84FC7">
      <w:pPr>
        <w:pStyle w:val="NoSpacing"/>
        <w:rPr>
          <w:rFonts w:ascii="Times New Roman" w:hAnsi="Times New Roman" w:cs="Times New Roman"/>
        </w:rPr>
      </w:pPr>
    </w:p>
    <w:p w:rsidR="00DD5B8A" w:rsidRPr="00564E3C" w:rsidRDefault="00D84FC7" w:rsidP="00D84F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6D0E1D">
        <w:rPr>
          <w:rFonts w:ascii="Times New Roman" w:hAnsi="Times New Roman" w:cs="Times New Roman"/>
          <w:sz w:val="24"/>
          <w:szCs w:val="24"/>
        </w:rPr>
        <w:t xml:space="preserve"> August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4FC7" w:rsidRDefault="00D84FC7" w:rsidP="00564E3C">
      <w:pPr>
        <w:spacing w:after="0" w:line="240" w:lineRule="auto"/>
      </w:pPr>
      <w:r>
        <w:separator/>
      </w:r>
    </w:p>
  </w:endnote>
  <w:endnote w:type="continuationSeparator" w:id="0">
    <w:p w:rsidR="00D84FC7" w:rsidRDefault="00D84FC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84FC7">
      <w:rPr>
        <w:rFonts w:ascii="Times New Roman" w:hAnsi="Times New Roman" w:cs="Times New Roman"/>
        <w:noProof/>
        <w:sz w:val="24"/>
        <w:szCs w:val="24"/>
      </w:rPr>
      <w:t>18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4FC7" w:rsidRDefault="00D84FC7" w:rsidP="00564E3C">
      <w:pPr>
        <w:spacing w:after="0" w:line="240" w:lineRule="auto"/>
      </w:pPr>
      <w:r>
        <w:separator/>
      </w:r>
    </w:p>
  </w:footnote>
  <w:footnote w:type="continuationSeparator" w:id="0">
    <w:p w:rsidR="00D84FC7" w:rsidRDefault="00D84FC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FC7"/>
    <w:rsid w:val="00372DC6"/>
    <w:rsid w:val="00564E3C"/>
    <w:rsid w:val="0064591D"/>
    <w:rsid w:val="00D84FC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3EDB1B-6213-4164-8A8E-51F23BE65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84F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2015-10-18T19:49:00Z</dcterms:created>
  <dcterms:modified xsi:type="dcterms:W3CDTF">2015-10-18T19:49:00Z</dcterms:modified>
</cp:coreProperties>
</file>