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HOTARD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Ipswich, Suffolk, </w:t>
      </w: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Wolverston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21-264)</w:t>
      </w: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7501F" w:rsidRDefault="00A7501F" w:rsidP="00A750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A750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01F" w:rsidRDefault="00A7501F" w:rsidP="00564E3C">
      <w:pPr>
        <w:spacing w:after="0" w:line="240" w:lineRule="auto"/>
      </w:pPr>
      <w:r>
        <w:separator/>
      </w:r>
    </w:p>
  </w:endnote>
  <w:endnote w:type="continuationSeparator" w:id="0">
    <w:p w:rsidR="00A7501F" w:rsidRDefault="00A750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501F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01F" w:rsidRDefault="00A7501F" w:rsidP="00564E3C">
      <w:pPr>
        <w:spacing w:after="0" w:line="240" w:lineRule="auto"/>
      </w:pPr>
      <w:r>
        <w:separator/>
      </w:r>
    </w:p>
  </w:footnote>
  <w:footnote w:type="continuationSeparator" w:id="0">
    <w:p w:rsidR="00A7501F" w:rsidRDefault="00A750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1F"/>
    <w:rsid w:val="00372DC6"/>
    <w:rsid w:val="00564E3C"/>
    <w:rsid w:val="0064591D"/>
    <w:rsid w:val="00A750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8229"/>
  <w15:chartTrackingRefBased/>
  <w15:docId w15:val="{9CA0CEAE-DBB8-48A9-B2B4-C2C6EFDA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2016-02-21T19:17:00Z</dcterms:created>
  <dcterms:modified xsi:type="dcterms:W3CDTF">2016-02-21T19:17:00Z</dcterms:modified>
</cp:coreProperties>
</file>