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C628C" w14:textId="77777777" w:rsidR="009F4F4F" w:rsidRDefault="009F4F4F" w:rsidP="009F4F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HOTALE</w:t>
      </w:r>
      <w:r>
        <w:rPr>
          <w:rFonts w:ascii="Times New Roman" w:hAnsi="Times New Roman" w:cs="Times New Roman"/>
          <w:sz w:val="24"/>
          <w:szCs w:val="24"/>
        </w:rPr>
        <w:t xml:space="preserve">      (fl.1419)</w:t>
      </w:r>
    </w:p>
    <w:p w14:paraId="3F5D91D7" w14:textId="77777777" w:rsidR="009F4F4F" w:rsidRDefault="009F4F4F" w:rsidP="009F4F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B0BE0D" w14:textId="77777777" w:rsidR="009F4F4F" w:rsidRDefault="009F4F4F" w:rsidP="009F4F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A1E869" w14:textId="77777777" w:rsidR="005F7B37" w:rsidRPr="005F7B37" w:rsidRDefault="005F7B37" w:rsidP="005F7B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7B37">
        <w:rPr>
          <w:rFonts w:ascii="Times New Roman" w:hAnsi="Times New Roman" w:cs="Times New Roman"/>
          <w:sz w:val="24"/>
          <w:szCs w:val="24"/>
        </w:rPr>
        <w:t>22 Dec.1414</w:t>
      </w:r>
      <w:r w:rsidRPr="005F7B37"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6E5DDCEF" w14:textId="77777777" w:rsidR="005F7B37" w:rsidRPr="005F7B37" w:rsidRDefault="005F7B37" w:rsidP="005F7B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7B37">
        <w:rPr>
          <w:rFonts w:ascii="Times New Roman" w:hAnsi="Times New Roman" w:cs="Times New Roman"/>
          <w:sz w:val="24"/>
          <w:szCs w:val="24"/>
        </w:rPr>
        <w:tab/>
      </w:r>
      <w:r w:rsidRPr="005F7B37"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21F1A008" w14:textId="77777777" w:rsidR="005F7B37" w:rsidRPr="005F7B37" w:rsidRDefault="005F7B37" w:rsidP="005F7B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7B37">
        <w:rPr>
          <w:rFonts w:ascii="Times New Roman" w:hAnsi="Times New Roman" w:cs="Times New Roman"/>
          <w:sz w:val="24"/>
          <w:szCs w:val="24"/>
        </w:rPr>
        <w:tab/>
      </w:r>
      <w:r w:rsidRPr="005F7B37">
        <w:rPr>
          <w:rFonts w:ascii="Times New Roman" w:hAnsi="Times New Roman" w:cs="Times New Roman"/>
          <w:sz w:val="24"/>
          <w:szCs w:val="24"/>
        </w:rPr>
        <w:tab/>
        <w:t>and possessions and from others both great and small in Herefordshire</w:t>
      </w:r>
    </w:p>
    <w:p w14:paraId="4D951943" w14:textId="77777777" w:rsidR="005F7B37" w:rsidRPr="005F7B37" w:rsidRDefault="005F7B37" w:rsidP="005F7B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7B37">
        <w:rPr>
          <w:rFonts w:ascii="Times New Roman" w:hAnsi="Times New Roman" w:cs="Times New Roman"/>
          <w:sz w:val="24"/>
          <w:szCs w:val="24"/>
        </w:rPr>
        <w:tab/>
      </w:r>
      <w:r w:rsidRPr="005F7B37">
        <w:rPr>
          <w:rFonts w:ascii="Times New Roman" w:hAnsi="Times New Roman" w:cs="Times New Roman"/>
          <w:sz w:val="24"/>
          <w:szCs w:val="24"/>
        </w:rPr>
        <w:tab/>
        <w:t>the taxes of two whole fifteenths and tenths.</w:t>
      </w:r>
    </w:p>
    <w:p w14:paraId="1515C527" w14:textId="6BF70EAE" w:rsidR="005F7B37" w:rsidRDefault="005F7B37" w:rsidP="005F7B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7B37">
        <w:rPr>
          <w:rFonts w:ascii="Times New Roman" w:hAnsi="Times New Roman" w:cs="Times New Roman"/>
          <w:sz w:val="24"/>
          <w:szCs w:val="24"/>
        </w:rPr>
        <w:tab/>
      </w:r>
      <w:r w:rsidRPr="005F7B37">
        <w:rPr>
          <w:rFonts w:ascii="Times New Roman" w:hAnsi="Times New Roman" w:cs="Times New Roman"/>
          <w:sz w:val="24"/>
          <w:szCs w:val="24"/>
        </w:rPr>
        <w:tab/>
        <w:t>(C.F.R. 1413-22 p.88)</w:t>
      </w:r>
    </w:p>
    <w:p w14:paraId="644111D4" w14:textId="77777777" w:rsidR="005F7B37" w:rsidRPr="005F7B37" w:rsidRDefault="005F7B37" w:rsidP="005F7B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7B37">
        <w:rPr>
          <w:rFonts w:ascii="Times New Roman" w:hAnsi="Times New Roman" w:cs="Times New Roman"/>
          <w:sz w:val="24"/>
          <w:szCs w:val="24"/>
        </w:rPr>
        <w:t>7 Nov.1415</w:t>
      </w:r>
      <w:r w:rsidRPr="005F7B37">
        <w:rPr>
          <w:rFonts w:ascii="Times New Roman" w:hAnsi="Times New Roman" w:cs="Times New Roman"/>
          <w:sz w:val="24"/>
          <w:szCs w:val="24"/>
        </w:rPr>
        <w:tab/>
        <w:t>He was one of those who were ordered to collect in Herefordshire</w:t>
      </w:r>
    </w:p>
    <w:p w14:paraId="2F55E8A1" w14:textId="77777777" w:rsidR="005F7B37" w:rsidRPr="005F7B37" w:rsidRDefault="005F7B37" w:rsidP="005F7B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7B37">
        <w:rPr>
          <w:rFonts w:ascii="Times New Roman" w:hAnsi="Times New Roman" w:cs="Times New Roman"/>
          <w:sz w:val="24"/>
          <w:szCs w:val="24"/>
        </w:rPr>
        <w:tab/>
      </w:r>
      <w:r w:rsidRPr="005F7B37">
        <w:rPr>
          <w:rFonts w:ascii="Times New Roman" w:hAnsi="Times New Roman" w:cs="Times New Roman"/>
          <w:sz w:val="24"/>
          <w:szCs w:val="24"/>
        </w:rPr>
        <w:tab/>
        <w:t xml:space="preserve">the taxes of two fifteenths and two tenths granted to </w:t>
      </w:r>
    </w:p>
    <w:p w14:paraId="0DCA3093" w14:textId="77777777" w:rsidR="005F7B37" w:rsidRPr="005F7B37" w:rsidRDefault="005F7B37" w:rsidP="005F7B3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F7B37">
        <w:rPr>
          <w:rFonts w:ascii="Times New Roman" w:hAnsi="Times New Roman" w:cs="Times New Roman"/>
          <w:sz w:val="24"/>
          <w:szCs w:val="24"/>
        </w:rPr>
        <w:t>the King at the last Parliament, these to be collected in two instalments.</w:t>
      </w:r>
    </w:p>
    <w:p w14:paraId="50745ADB" w14:textId="20B620D7" w:rsidR="005F7B37" w:rsidRDefault="005F7B37" w:rsidP="005F7B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7B37">
        <w:rPr>
          <w:rFonts w:ascii="Times New Roman" w:hAnsi="Times New Roman" w:cs="Times New Roman"/>
          <w:sz w:val="24"/>
          <w:szCs w:val="24"/>
        </w:rPr>
        <w:tab/>
      </w:r>
      <w:r w:rsidRPr="005F7B37">
        <w:rPr>
          <w:rFonts w:ascii="Times New Roman" w:hAnsi="Times New Roman" w:cs="Times New Roman"/>
          <w:sz w:val="24"/>
          <w:szCs w:val="24"/>
        </w:rPr>
        <w:tab/>
        <w:t>(C.F.R. 1413-22 p.123)</w:t>
      </w:r>
    </w:p>
    <w:p w14:paraId="2E779D24" w14:textId="77777777" w:rsidR="009F4F4F" w:rsidRDefault="009F4F4F" w:rsidP="009F4F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Hereford into lands </w:t>
      </w:r>
    </w:p>
    <w:p w14:paraId="3DD42C32" w14:textId="77777777" w:rsidR="009F4F4F" w:rsidRDefault="009F4F4F" w:rsidP="009F4F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held by the late Sir Gilbert Talbot(q.v.) in Herefordshire and the adjacent </w:t>
      </w:r>
    </w:p>
    <w:p w14:paraId="0FB043E6" w14:textId="77777777" w:rsidR="009F4F4F" w:rsidRDefault="009F4F4F" w:rsidP="009F4F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Welsh Marches.</w:t>
      </w:r>
    </w:p>
    <w:p w14:paraId="782977D6" w14:textId="77777777" w:rsidR="009F4F4F" w:rsidRDefault="009F4F4F" w:rsidP="009F4F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21-320)</w:t>
      </w:r>
    </w:p>
    <w:p w14:paraId="69E7502A" w14:textId="77777777" w:rsidR="009F4F4F" w:rsidRDefault="009F4F4F" w:rsidP="009F4F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FB4C2C" w14:textId="77777777" w:rsidR="009F4F4F" w:rsidRDefault="009F4F4F" w:rsidP="009F4F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A629EB" w14:textId="77777777" w:rsidR="005F7B37" w:rsidRDefault="009F4F4F" w:rsidP="009F4F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2016</w:t>
      </w:r>
    </w:p>
    <w:p w14:paraId="2C87E730" w14:textId="12965352" w:rsidR="005F7B37" w:rsidRPr="009F4F4F" w:rsidRDefault="005F7B37" w:rsidP="009F4F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November 2025</w:t>
      </w:r>
    </w:p>
    <w:sectPr w:rsidR="005F7B37" w:rsidRPr="009F4F4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A4BC5" w14:textId="77777777" w:rsidR="009F4F4F" w:rsidRDefault="009F4F4F" w:rsidP="00E71FC3">
      <w:pPr>
        <w:spacing w:after="0" w:line="240" w:lineRule="auto"/>
      </w:pPr>
      <w:r>
        <w:separator/>
      </w:r>
    </w:p>
  </w:endnote>
  <w:endnote w:type="continuationSeparator" w:id="0">
    <w:p w14:paraId="674AE885" w14:textId="77777777" w:rsidR="009F4F4F" w:rsidRDefault="009F4F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98FB4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C4B8B" w14:textId="77777777" w:rsidR="009F4F4F" w:rsidRDefault="009F4F4F" w:rsidP="00E71FC3">
      <w:pPr>
        <w:spacing w:after="0" w:line="240" w:lineRule="auto"/>
      </w:pPr>
      <w:r>
        <w:separator/>
      </w:r>
    </w:p>
  </w:footnote>
  <w:footnote w:type="continuationSeparator" w:id="0">
    <w:p w14:paraId="00F0F856" w14:textId="77777777" w:rsidR="009F4F4F" w:rsidRDefault="009F4F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F4F"/>
    <w:rsid w:val="005F7B37"/>
    <w:rsid w:val="009F4F4F"/>
    <w:rsid w:val="00AB52E8"/>
    <w:rsid w:val="00B16D3F"/>
    <w:rsid w:val="00D9564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F4BF3"/>
  <w15:chartTrackingRefBased/>
  <w15:docId w15:val="{7977CA6E-DA2D-43F3-8AB4-AFF069BCD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6</TotalTime>
  <Pages>1</Pages>
  <Words>136</Words>
  <Characters>710</Characters>
  <Application>Microsoft Office Word</Application>
  <DocSecurity>0</DocSecurity>
  <Lines>22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2016-03-27T18:56:00Z</dcterms:created>
  <dcterms:modified xsi:type="dcterms:W3CDTF">2025-11-12T12:35:00Z</dcterms:modified>
</cp:coreProperties>
</file>