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577B8" w14:textId="77777777" w:rsidR="004E4FB0" w:rsidRDefault="004E4FB0" w:rsidP="004E4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HOPYNG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099E9F25" w14:textId="77777777" w:rsidR="004E4FB0" w:rsidRDefault="004E4FB0" w:rsidP="004E4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254C04FE" w14:textId="77777777" w:rsidR="004E4FB0" w:rsidRDefault="004E4FB0" w:rsidP="004E4FB0">
      <w:pPr>
        <w:pStyle w:val="NoSpacing"/>
        <w:rPr>
          <w:rFonts w:cs="Times New Roman"/>
          <w:szCs w:val="24"/>
        </w:rPr>
      </w:pPr>
    </w:p>
    <w:p w14:paraId="706840BD" w14:textId="77777777" w:rsidR="004E4FB0" w:rsidRDefault="004E4FB0" w:rsidP="004E4FB0">
      <w:pPr>
        <w:pStyle w:val="NoSpacing"/>
        <w:rPr>
          <w:rFonts w:cs="Times New Roman"/>
          <w:szCs w:val="24"/>
        </w:rPr>
      </w:pPr>
    </w:p>
    <w:p w14:paraId="6A8882E7" w14:textId="77777777" w:rsidR="004E4FB0" w:rsidRDefault="004E4FB0" w:rsidP="004E4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1212B5A8" w14:textId="77777777" w:rsidR="004E4FB0" w:rsidRDefault="004E4FB0" w:rsidP="004E4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72CFAA6C" w14:textId="77777777" w:rsidR="004E4FB0" w:rsidRDefault="004E4FB0" w:rsidP="004E4FB0">
      <w:pPr>
        <w:pStyle w:val="NoSpacing"/>
        <w:ind w:left="720" w:firstLine="720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</w:rPr>
        <w:t>ed.G.R</w:t>
      </w:r>
      <w:proofErr w:type="spellEnd"/>
      <w:r>
        <w:rPr>
          <w:rFonts w:cs="Times New Roman"/>
          <w:szCs w:val="24"/>
        </w:rPr>
        <w:t>. Dunstan pub. by The Canterbury and York Society 1971 p.196)</w:t>
      </w:r>
    </w:p>
    <w:p w14:paraId="23C9DA83" w14:textId="77777777" w:rsidR="004E4FB0" w:rsidRDefault="004E4FB0" w:rsidP="004E4FB0">
      <w:pPr>
        <w:pStyle w:val="NoSpacing"/>
        <w:rPr>
          <w:rFonts w:cs="Times New Roman"/>
          <w:szCs w:val="24"/>
        </w:rPr>
      </w:pPr>
    </w:p>
    <w:p w14:paraId="11D08F03" w14:textId="77777777" w:rsidR="004E4FB0" w:rsidRDefault="004E4FB0" w:rsidP="004E4FB0">
      <w:pPr>
        <w:pStyle w:val="NoSpacing"/>
        <w:rPr>
          <w:rFonts w:cs="Times New Roman"/>
          <w:szCs w:val="24"/>
        </w:rPr>
      </w:pPr>
    </w:p>
    <w:p w14:paraId="090B1B25" w14:textId="77777777" w:rsidR="004E4FB0" w:rsidRDefault="004E4FB0" w:rsidP="004E4FB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October 2023</w:t>
      </w:r>
    </w:p>
    <w:p w14:paraId="0E0568FA" w14:textId="0A1CFEA3" w:rsidR="004E4FB0" w:rsidRPr="004E4FB0" w:rsidRDefault="004E4FB0" w:rsidP="004E4FB0">
      <w:pPr>
        <w:pStyle w:val="NoSpacing"/>
        <w:rPr>
          <w:rFonts w:cs="Times New Roman"/>
          <w:szCs w:val="24"/>
        </w:rPr>
      </w:pPr>
    </w:p>
    <w:p w14:paraId="18ADB850" w14:textId="6F361998" w:rsidR="00D12E93" w:rsidRPr="00D12E93" w:rsidRDefault="00D12E93" w:rsidP="009139A6">
      <w:pPr>
        <w:pStyle w:val="NoSpacing"/>
        <w:rPr>
          <w:rFonts w:cs="Times New Roman"/>
          <w:szCs w:val="24"/>
        </w:rPr>
      </w:pPr>
    </w:p>
    <w:sectPr w:rsidR="00D12E93" w:rsidRPr="00D12E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305B9" w14:textId="77777777" w:rsidR="00D12E93" w:rsidRDefault="00D12E93" w:rsidP="009139A6">
      <w:r>
        <w:separator/>
      </w:r>
    </w:p>
  </w:endnote>
  <w:endnote w:type="continuationSeparator" w:id="0">
    <w:p w14:paraId="2C55673A" w14:textId="77777777" w:rsidR="00D12E93" w:rsidRDefault="00D12E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7ABF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EAF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1C99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145F9" w14:textId="77777777" w:rsidR="00D12E93" w:rsidRDefault="00D12E93" w:rsidP="009139A6">
      <w:r>
        <w:separator/>
      </w:r>
    </w:p>
  </w:footnote>
  <w:footnote w:type="continuationSeparator" w:id="0">
    <w:p w14:paraId="0857B909" w14:textId="77777777" w:rsidR="00D12E93" w:rsidRDefault="00D12E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342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E6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51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E93"/>
    <w:rsid w:val="000666E0"/>
    <w:rsid w:val="002510B7"/>
    <w:rsid w:val="004747FB"/>
    <w:rsid w:val="00491988"/>
    <w:rsid w:val="004E4FB0"/>
    <w:rsid w:val="005C130B"/>
    <w:rsid w:val="00814E43"/>
    <w:rsid w:val="00826F5C"/>
    <w:rsid w:val="009139A6"/>
    <w:rsid w:val="009448BB"/>
    <w:rsid w:val="00947624"/>
    <w:rsid w:val="00A3176C"/>
    <w:rsid w:val="00AE65F8"/>
    <w:rsid w:val="00BA00AB"/>
    <w:rsid w:val="00CB4ED9"/>
    <w:rsid w:val="00D12E9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314C"/>
  <w15:chartTrackingRefBased/>
  <w15:docId w15:val="{F782F0EB-777A-4464-A988-972D6B67D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2023-10-19T18:52:00Z</dcterms:created>
  <dcterms:modified xsi:type="dcterms:W3CDTF">2023-10-19T19:41:00Z</dcterms:modified>
</cp:coreProperties>
</file>