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6C7AD" w14:textId="292559DA" w:rsidR="006B2F86" w:rsidRDefault="00ED6873" w:rsidP="00E71FC3">
      <w:pPr>
        <w:pStyle w:val="NoSpacing"/>
      </w:pPr>
      <w:r>
        <w:rPr>
          <w:u w:val="single"/>
        </w:rPr>
        <w:t>William HOPWOOD</w:t>
      </w:r>
      <w:r>
        <w:t xml:space="preserve">   </w:t>
      </w:r>
      <w:proofErr w:type="gramStart"/>
      <w:r>
        <w:t xml:space="preserve">   (</w:t>
      </w:r>
      <w:proofErr w:type="gramEnd"/>
      <w:r>
        <w:t>d.1473-4)</w:t>
      </w:r>
    </w:p>
    <w:p w14:paraId="18F4BF5D" w14:textId="7EA35051" w:rsidR="00ED6873" w:rsidRDefault="00ED6873" w:rsidP="00E71FC3">
      <w:pPr>
        <w:pStyle w:val="NoSpacing"/>
      </w:pPr>
      <w:r>
        <w:t xml:space="preserve">buried in </w:t>
      </w:r>
      <w:proofErr w:type="spellStart"/>
      <w:r>
        <w:t>Collingham</w:t>
      </w:r>
      <w:proofErr w:type="spellEnd"/>
      <w:r>
        <w:t>.</w:t>
      </w:r>
    </w:p>
    <w:p w14:paraId="5A4D2517" w14:textId="5C94D253" w:rsidR="00ED6873" w:rsidRDefault="00ED6873" w:rsidP="00E71FC3">
      <w:pPr>
        <w:pStyle w:val="NoSpacing"/>
      </w:pPr>
    </w:p>
    <w:p w14:paraId="5455945D" w14:textId="7229A84C" w:rsidR="00ED6873" w:rsidRDefault="00ED6873" w:rsidP="00E71FC3">
      <w:pPr>
        <w:pStyle w:val="NoSpacing"/>
      </w:pPr>
    </w:p>
    <w:p w14:paraId="432A56C2" w14:textId="2B3FBED4" w:rsidR="00ED6873" w:rsidRDefault="00ED6873" w:rsidP="00E71FC3">
      <w:pPr>
        <w:pStyle w:val="NoSpacing"/>
      </w:pPr>
      <w:r>
        <w:t xml:space="preserve">  2 May1473</w:t>
      </w:r>
      <w:r>
        <w:tab/>
      </w:r>
      <w:r>
        <w:t>He made his Will.   (W.Y.R. p.87)</w:t>
      </w:r>
    </w:p>
    <w:p w14:paraId="24662F19" w14:textId="77777777" w:rsidR="00ED6873" w:rsidRDefault="00ED6873" w:rsidP="00ED6873">
      <w:pPr>
        <w:pStyle w:val="NoSpacing"/>
      </w:pPr>
      <w:r>
        <w:t>18 Aug.1474</w:t>
      </w:r>
      <w:r>
        <w:tab/>
      </w:r>
      <w:r>
        <w:t>Probate of his Will.   (ibid.)</w:t>
      </w:r>
    </w:p>
    <w:p w14:paraId="7F29A6E6" w14:textId="77777777" w:rsidR="00ED6873" w:rsidRDefault="00ED6873" w:rsidP="00ED6873">
      <w:pPr>
        <w:pStyle w:val="NoSpacing"/>
      </w:pPr>
    </w:p>
    <w:p w14:paraId="7BF4B711" w14:textId="77777777" w:rsidR="00ED6873" w:rsidRDefault="00ED6873" w:rsidP="00ED6873">
      <w:pPr>
        <w:pStyle w:val="NoSpacing"/>
      </w:pPr>
    </w:p>
    <w:p w14:paraId="76200E91" w14:textId="77777777" w:rsidR="00ED6873" w:rsidRDefault="00ED6873" w:rsidP="00ED6873">
      <w:pPr>
        <w:pStyle w:val="NoSpacing"/>
      </w:pPr>
      <w:r>
        <w:t>7 November 2018</w:t>
      </w:r>
    </w:p>
    <w:p w14:paraId="47889053" w14:textId="3BC9972E" w:rsidR="00ED6873" w:rsidRPr="00ED6873" w:rsidRDefault="00ED6873" w:rsidP="00E71FC3">
      <w:pPr>
        <w:pStyle w:val="NoSpacing"/>
      </w:pPr>
      <w:bookmarkStart w:id="0" w:name="_GoBack"/>
      <w:bookmarkEnd w:id="0"/>
    </w:p>
    <w:sectPr w:rsidR="00ED6873" w:rsidRPr="00ED68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D432C" w14:textId="77777777" w:rsidR="00ED6873" w:rsidRDefault="00ED6873" w:rsidP="00E71FC3">
      <w:pPr>
        <w:spacing w:after="0" w:line="240" w:lineRule="auto"/>
      </w:pPr>
      <w:r>
        <w:separator/>
      </w:r>
    </w:p>
  </w:endnote>
  <w:endnote w:type="continuationSeparator" w:id="0">
    <w:p w14:paraId="574590C5" w14:textId="77777777" w:rsidR="00ED6873" w:rsidRDefault="00ED68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E01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7234B" w14:textId="77777777" w:rsidR="00ED6873" w:rsidRDefault="00ED6873" w:rsidP="00E71FC3">
      <w:pPr>
        <w:spacing w:after="0" w:line="240" w:lineRule="auto"/>
      </w:pPr>
      <w:r>
        <w:separator/>
      </w:r>
    </w:p>
  </w:footnote>
  <w:footnote w:type="continuationSeparator" w:id="0">
    <w:p w14:paraId="7003945D" w14:textId="77777777" w:rsidR="00ED6873" w:rsidRDefault="00ED68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7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687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DA36B"/>
  <w15:chartTrackingRefBased/>
  <w15:docId w15:val="{E4919FB3-0E52-4B1D-880A-1227FA22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25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2018-11-07T21:15:00Z</dcterms:created>
  <dcterms:modified xsi:type="dcterms:W3CDTF">2018-11-07T21:17:00Z</dcterms:modified>
</cp:coreProperties>
</file>