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08E" w:rsidRDefault="00B5508E" w:rsidP="00B55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de HOPWOOD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(fl.1435)</w:t>
      </w:r>
    </w:p>
    <w:p w:rsidR="00B5508E" w:rsidRDefault="00B5508E" w:rsidP="00B5508E">
      <w:pPr>
        <w:rPr>
          <w:rFonts w:ascii="Times New Roman" w:hAnsi="Times New Roman" w:cs="Times New Roman"/>
        </w:rPr>
      </w:pPr>
    </w:p>
    <w:p w:rsidR="00B5508E" w:rsidRDefault="00B5508E" w:rsidP="00B5508E">
      <w:pPr>
        <w:rPr>
          <w:rFonts w:ascii="Times New Roman" w:hAnsi="Times New Roman" w:cs="Times New Roman"/>
        </w:rPr>
      </w:pPr>
    </w:p>
    <w:p w:rsidR="00B5508E" w:rsidRDefault="00B5508E" w:rsidP="00B55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May1435</w:t>
      </w:r>
      <w:r>
        <w:rPr>
          <w:rFonts w:ascii="Times New Roman" w:hAnsi="Times New Roman" w:cs="Times New Roman"/>
        </w:rPr>
        <w:tab/>
        <w:t>He was a juror on the inquisition post mortem held in Lancaster into land</w:t>
      </w:r>
    </w:p>
    <w:p w:rsidR="00B5508E" w:rsidRDefault="00B5508E" w:rsidP="00B55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John Hotham(q.v.).</w:t>
      </w:r>
    </w:p>
    <w:p w:rsidR="00B5508E" w:rsidRDefault="00B5508E" w:rsidP="00B55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3487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24-165)</w:t>
      </w:r>
    </w:p>
    <w:p w:rsidR="00B5508E" w:rsidRDefault="00B5508E" w:rsidP="00B5508E">
      <w:pPr>
        <w:rPr>
          <w:rFonts w:ascii="Times New Roman" w:hAnsi="Times New Roman" w:cs="Times New Roman"/>
        </w:rPr>
      </w:pPr>
    </w:p>
    <w:p w:rsidR="00B5508E" w:rsidRDefault="00B5508E" w:rsidP="00B5508E">
      <w:pPr>
        <w:rPr>
          <w:rFonts w:ascii="Times New Roman" w:hAnsi="Times New Roman" w:cs="Times New Roman"/>
        </w:rPr>
      </w:pPr>
    </w:p>
    <w:p w:rsidR="00B5508E" w:rsidRDefault="00B5508E" w:rsidP="00B55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April 2016</w:t>
      </w:r>
    </w:p>
    <w:p w:rsidR="006B2F86" w:rsidRPr="00E71FC3" w:rsidRDefault="00B550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08E" w:rsidRDefault="00B5508E" w:rsidP="00E71FC3">
      <w:r>
        <w:separator/>
      </w:r>
    </w:p>
  </w:endnote>
  <w:endnote w:type="continuationSeparator" w:id="0">
    <w:p w:rsidR="00B5508E" w:rsidRDefault="00B5508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08E" w:rsidRDefault="00B5508E" w:rsidP="00E71FC3">
      <w:r>
        <w:separator/>
      </w:r>
    </w:p>
  </w:footnote>
  <w:footnote w:type="continuationSeparator" w:id="0">
    <w:p w:rsidR="00B5508E" w:rsidRDefault="00B5508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8E"/>
    <w:rsid w:val="00AB52E8"/>
    <w:rsid w:val="00B16D3F"/>
    <w:rsid w:val="00B550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FAD6C-11A7-4095-B4B5-EFE8CB23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5508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550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2016-04-12T20:51:00Z</dcterms:created>
  <dcterms:modified xsi:type="dcterms:W3CDTF">2016-04-12T20:52:00Z</dcterms:modified>
</cp:coreProperties>
</file>