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6D5BB" w14:textId="77777777" w:rsidR="0063029E" w:rsidRDefault="0063029E" w:rsidP="00630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HOPWODE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05022BA6" w14:textId="77777777" w:rsidR="0063029E" w:rsidRDefault="0063029E" w:rsidP="00630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Gentleman. </w:t>
      </w:r>
    </w:p>
    <w:p w14:paraId="3F512212" w14:textId="77777777" w:rsidR="0063029E" w:rsidRDefault="0063029E" w:rsidP="0063029E">
      <w:pPr>
        <w:pStyle w:val="NoSpacing"/>
        <w:rPr>
          <w:rFonts w:cs="Times New Roman"/>
          <w:szCs w:val="24"/>
        </w:rPr>
      </w:pPr>
    </w:p>
    <w:p w14:paraId="2694F12B" w14:textId="77777777" w:rsidR="0063029E" w:rsidRDefault="0063029E" w:rsidP="0063029E">
      <w:pPr>
        <w:pStyle w:val="NoSpacing"/>
        <w:rPr>
          <w:rFonts w:cs="Times New Roman"/>
          <w:szCs w:val="24"/>
        </w:rPr>
      </w:pPr>
    </w:p>
    <w:p w14:paraId="3AF4D64A" w14:textId="77777777" w:rsidR="0063029E" w:rsidRDefault="0063029E" w:rsidP="00630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Sep.1454</w:t>
      </w:r>
      <w:r>
        <w:rPr>
          <w:rFonts w:cs="Times New Roman"/>
          <w:szCs w:val="24"/>
        </w:rPr>
        <w:tab/>
        <w:t>He was one of those to whom John Wardale(q.v.) gifted his goods and chattels.</w:t>
      </w:r>
    </w:p>
    <w:p w14:paraId="5DCD9C4A" w14:textId="77777777" w:rsidR="0063029E" w:rsidRDefault="0063029E" w:rsidP="00630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1454-61 p.28)</w:t>
      </w:r>
    </w:p>
    <w:p w14:paraId="33F1A0B2" w14:textId="77777777" w:rsidR="0063029E" w:rsidRDefault="0063029E" w:rsidP="0063029E">
      <w:pPr>
        <w:pStyle w:val="NoSpacing"/>
        <w:rPr>
          <w:rFonts w:cs="Times New Roman"/>
          <w:szCs w:val="24"/>
        </w:rPr>
      </w:pPr>
    </w:p>
    <w:p w14:paraId="57AE9006" w14:textId="77777777" w:rsidR="0063029E" w:rsidRDefault="0063029E" w:rsidP="0063029E">
      <w:pPr>
        <w:pStyle w:val="NoSpacing"/>
        <w:rPr>
          <w:rFonts w:cs="Times New Roman"/>
          <w:szCs w:val="24"/>
        </w:rPr>
      </w:pPr>
    </w:p>
    <w:p w14:paraId="5ED81B55" w14:textId="77777777" w:rsidR="0063029E" w:rsidRDefault="0063029E" w:rsidP="00630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October 2024</w:t>
      </w:r>
    </w:p>
    <w:p w14:paraId="656506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D3D39B" w14:textId="77777777" w:rsidR="0063029E" w:rsidRDefault="0063029E" w:rsidP="009139A6">
      <w:r>
        <w:separator/>
      </w:r>
    </w:p>
  </w:endnote>
  <w:endnote w:type="continuationSeparator" w:id="0">
    <w:p w14:paraId="2AA74B2A" w14:textId="77777777" w:rsidR="0063029E" w:rsidRDefault="006302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059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076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A53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58373" w14:textId="77777777" w:rsidR="0063029E" w:rsidRDefault="0063029E" w:rsidP="009139A6">
      <w:r>
        <w:separator/>
      </w:r>
    </w:p>
  </w:footnote>
  <w:footnote w:type="continuationSeparator" w:id="0">
    <w:p w14:paraId="1D597562" w14:textId="77777777" w:rsidR="0063029E" w:rsidRDefault="006302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4D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192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208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9E"/>
    <w:rsid w:val="000666E0"/>
    <w:rsid w:val="002510B7"/>
    <w:rsid w:val="00270799"/>
    <w:rsid w:val="00375621"/>
    <w:rsid w:val="005C130B"/>
    <w:rsid w:val="0063029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24B9"/>
  <w15:chartTrackingRefBased/>
  <w15:docId w15:val="{A077F2FB-1B3F-4F40-B9F3-B04C64B6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2024-10-18T15:49:00Z</dcterms:created>
  <dcterms:modified xsi:type="dcterms:W3CDTF">2024-10-18T15:50:00Z</dcterms:modified>
</cp:coreProperties>
</file>