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88EC9" w14:textId="77777777" w:rsidR="00EC1F14" w:rsidRDefault="00EC1F14" w:rsidP="00EC1F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HOPTON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DAA5D09" w14:textId="77777777" w:rsidR="00EC1F14" w:rsidRDefault="00EC1F14" w:rsidP="00EC1F14">
      <w:pPr>
        <w:rPr>
          <w:rFonts w:ascii="Times New Roman" w:hAnsi="Times New Roman" w:cs="Times New Roman"/>
        </w:rPr>
      </w:pPr>
    </w:p>
    <w:p w14:paraId="5BBFD598" w14:textId="77777777" w:rsidR="00EC1F14" w:rsidRDefault="00EC1F14" w:rsidP="00EC1F14">
      <w:pPr>
        <w:rPr>
          <w:rFonts w:ascii="Times New Roman" w:hAnsi="Times New Roman" w:cs="Times New Roman"/>
        </w:rPr>
      </w:pPr>
    </w:p>
    <w:p w14:paraId="69721251" w14:textId="77777777" w:rsidR="00EC1F14" w:rsidRDefault="00EC1F14" w:rsidP="00EC1F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Thomas </w:t>
      </w:r>
      <w:proofErr w:type="spellStart"/>
      <w:r>
        <w:rPr>
          <w:rFonts w:ascii="Times New Roman" w:hAnsi="Times New Roman" w:cs="Times New Roman"/>
        </w:rPr>
        <w:t>Leomynster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Wigmore</w:t>
      </w:r>
      <w:proofErr w:type="spellEnd"/>
      <w:r>
        <w:rPr>
          <w:rFonts w:ascii="Times New Roman" w:hAnsi="Times New Roman" w:cs="Times New Roman"/>
        </w:rPr>
        <w:t>,</w:t>
      </w:r>
    </w:p>
    <w:p w14:paraId="58358F0E" w14:textId="77777777" w:rsidR="00EC1F14" w:rsidRDefault="00EC1F14" w:rsidP="00EC1F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Herefordshire(q.v.).</w:t>
      </w:r>
    </w:p>
    <w:p w14:paraId="19BDFFEE" w14:textId="77777777" w:rsidR="00EC1F14" w:rsidRDefault="00EC1F14" w:rsidP="00EC1F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90FF9E5" w14:textId="77777777" w:rsidR="00EC1F14" w:rsidRDefault="00EC1F14" w:rsidP="00EC1F14">
      <w:pPr>
        <w:rPr>
          <w:rFonts w:ascii="Times New Roman" w:hAnsi="Times New Roman" w:cs="Times New Roman"/>
        </w:rPr>
      </w:pPr>
    </w:p>
    <w:p w14:paraId="64F29504" w14:textId="77777777" w:rsidR="00EC1F14" w:rsidRDefault="00EC1F14" w:rsidP="00EC1F14">
      <w:pPr>
        <w:rPr>
          <w:rFonts w:ascii="Times New Roman" w:hAnsi="Times New Roman" w:cs="Times New Roman"/>
        </w:rPr>
      </w:pPr>
    </w:p>
    <w:p w14:paraId="494B9797" w14:textId="77777777" w:rsidR="00EC1F14" w:rsidRDefault="00EC1F14" w:rsidP="00EC1F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2018</w:t>
      </w:r>
    </w:p>
    <w:p w14:paraId="042D3EE7" w14:textId="77777777" w:rsidR="006B2F86" w:rsidRPr="00E71FC3" w:rsidRDefault="00EC1F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F3D98" w14:textId="77777777" w:rsidR="00EC1F14" w:rsidRDefault="00EC1F14" w:rsidP="00E71FC3">
      <w:r>
        <w:separator/>
      </w:r>
    </w:p>
  </w:endnote>
  <w:endnote w:type="continuationSeparator" w:id="0">
    <w:p w14:paraId="7A077C6E" w14:textId="77777777" w:rsidR="00EC1F14" w:rsidRDefault="00EC1F1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B17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2DCCA" w14:textId="77777777" w:rsidR="00EC1F14" w:rsidRDefault="00EC1F14" w:rsidP="00E71FC3">
      <w:r>
        <w:separator/>
      </w:r>
    </w:p>
  </w:footnote>
  <w:footnote w:type="continuationSeparator" w:id="0">
    <w:p w14:paraId="5B8E044D" w14:textId="77777777" w:rsidR="00EC1F14" w:rsidRDefault="00EC1F1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1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1F1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4FC4E"/>
  <w15:chartTrackingRefBased/>
  <w15:docId w15:val="{DEAE3EFD-D9F6-401A-8CF8-20C7EB33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1F1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C1F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2018-02-09T21:56:00Z</dcterms:created>
  <dcterms:modified xsi:type="dcterms:W3CDTF">2018-02-09T21:56:00Z</dcterms:modified>
</cp:coreProperties>
</file>