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9EA9E" w14:textId="7B0DA1A2" w:rsidR="00BA00AB" w:rsidRDefault="00CA49C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HOPTON</w:t>
      </w:r>
      <w:r>
        <w:rPr>
          <w:rFonts w:cs="Times New Roman"/>
          <w:szCs w:val="24"/>
        </w:rPr>
        <w:t xml:space="preserve">        (fl.1466)</w:t>
      </w:r>
    </w:p>
    <w:p w14:paraId="4E800A24" w14:textId="77777777" w:rsidR="00CA49C4" w:rsidRDefault="00CA49C4" w:rsidP="009139A6">
      <w:pPr>
        <w:pStyle w:val="NoSpacing"/>
        <w:rPr>
          <w:rFonts w:cs="Times New Roman"/>
          <w:szCs w:val="24"/>
        </w:rPr>
      </w:pPr>
    </w:p>
    <w:p w14:paraId="45D48A35" w14:textId="77777777" w:rsidR="00CA49C4" w:rsidRDefault="00CA49C4" w:rsidP="009139A6">
      <w:pPr>
        <w:pStyle w:val="NoSpacing"/>
        <w:rPr>
          <w:rFonts w:cs="Times New Roman"/>
          <w:szCs w:val="24"/>
        </w:rPr>
      </w:pPr>
    </w:p>
    <w:p w14:paraId="3B40665E" w14:textId="28494B22" w:rsidR="00CA49C4" w:rsidRDefault="00CA49C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Jan.1466</w:t>
      </w:r>
      <w:r>
        <w:rPr>
          <w:rFonts w:cs="Times New Roman"/>
          <w:szCs w:val="24"/>
        </w:rPr>
        <w:tab/>
        <w:t>He was on a commission of the peace for the West Riding of Yorkshire.</w:t>
      </w:r>
    </w:p>
    <w:p w14:paraId="4873AFE5" w14:textId="5437B170" w:rsidR="00CA49C4" w:rsidRDefault="00CA49C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1461-67 p.577)</w:t>
      </w:r>
    </w:p>
    <w:p w14:paraId="281E36CB" w14:textId="77777777" w:rsidR="00CA49C4" w:rsidRDefault="00CA49C4" w:rsidP="009139A6">
      <w:pPr>
        <w:pStyle w:val="NoSpacing"/>
        <w:rPr>
          <w:rFonts w:cs="Times New Roman"/>
          <w:szCs w:val="24"/>
        </w:rPr>
      </w:pPr>
    </w:p>
    <w:p w14:paraId="7B42DF18" w14:textId="77777777" w:rsidR="00CA49C4" w:rsidRDefault="00CA49C4" w:rsidP="009139A6">
      <w:pPr>
        <w:pStyle w:val="NoSpacing"/>
        <w:rPr>
          <w:rFonts w:cs="Times New Roman"/>
          <w:szCs w:val="24"/>
        </w:rPr>
      </w:pPr>
    </w:p>
    <w:p w14:paraId="6F0531CE" w14:textId="7885E2CA" w:rsidR="00CA49C4" w:rsidRPr="00CA49C4" w:rsidRDefault="00CA49C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June 2023</w:t>
      </w:r>
    </w:p>
    <w:sectPr w:rsidR="00CA49C4" w:rsidRPr="00CA49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DDBF4" w14:textId="77777777" w:rsidR="00CA49C4" w:rsidRDefault="00CA49C4" w:rsidP="009139A6">
      <w:r>
        <w:separator/>
      </w:r>
    </w:p>
  </w:endnote>
  <w:endnote w:type="continuationSeparator" w:id="0">
    <w:p w14:paraId="6F9D9B7D" w14:textId="77777777" w:rsidR="00CA49C4" w:rsidRDefault="00CA49C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889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DACF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25D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A95AD" w14:textId="77777777" w:rsidR="00CA49C4" w:rsidRDefault="00CA49C4" w:rsidP="009139A6">
      <w:r>
        <w:separator/>
      </w:r>
    </w:p>
  </w:footnote>
  <w:footnote w:type="continuationSeparator" w:id="0">
    <w:p w14:paraId="204AE07E" w14:textId="77777777" w:rsidR="00CA49C4" w:rsidRDefault="00CA49C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0DB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CEF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EC0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9C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A49C4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029E3"/>
  <w15:chartTrackingRefBased/>
  <w15:docId w15:val="{C6AAD340-C78B-4116-9A7A-4622D627A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2023-06-16T13:51:00Z</dcterms:created>
  <dcterms:modified xsi:type="dcterms:W3CDTF">2023-06-16T13:53:00Z</dcterms:modified>
</cp:coreProperties>
</file>