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3F2" w:rsidRDefault="002063F2" w:rsidP="00206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HOPTON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2063F2" w:rsidRDefault="002063F2" w:rsidP="00206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3F2" w:rsidRDefault="002063F2" w:rsidP="00206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3F2" w:rsidRDefault="002063F2" w:rsidP="00206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3F2" w:rsidRDefault="002063F2" w:rsidP="00206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Buckinghamshire.  </w:t>
      </w:r>
    </w:p>
    <w:p w:rsidR="002063F2" w:rsidRDefault="002063F2" w:rsidP="002063F2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p.488)</w:t>
      </w:r>
    </w:p>
    <w:p w:rsidR="002063F2" w:rsidRDefault="002063F2" w:rsidP="00206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3F2" w:rsidRDefault="002063F2" w:rsidP="00206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3F2" w:rsidRDefault="002063F2" w:rsidP="00206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3F2" w:rsidRDefault="002063F2" w:rsidP="00206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:rsidR="006B2F86" w:rsidRPr="00E71FC3" w:rsidRDefault="002063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3F2" w:rsidRDefault="002063F2" w:rsidP="00E71FC3">
      <w:pPr>
        <w:spacing w:after="0" w:line="240" w:lineRule="auto"/>
      </w:pPr>
      <w:r>
        <w:separator/>
      </w:r>
    </w:p>
  </w:endnote>
  <w:endnote w:type="continuationSeparator" w:id="0">
    <w:p w:rsidR="002063F2" w:rsidRDefault="002063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3F2" w:rsidRDefault="002063F2" w:rsidP="00E71FC3">
      <w:pPr>
        <w:spacing w:after="0" w:line="240" w:lineRule="auto"/>
      </w:pPr>
      <w:r>
        <w:separator/>
      </w:r>
    </w:p>
  </w:footnote>
  <w:footnote w:type="continuationSeparator" w:id="0">
    <w:p w:rsidR="002063F2" w:rsidRDefault="002063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3F2"/>
    <w:rsid w:val="001A7C09"/>
    <w:rsid w:val="002063F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4FBA09-1151-4BC6-943C-422B7FB1B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63F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2018-04-12T21:18:00Z</dcterms:created>
  <dcterms:modified xsi:type="dcterms:W3CDTF">2018-04-12T21:19:00Z</dcterms:modified>
</cp:coreProperties>
</file>