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BAB71" w14:textId="4B5BB7B5" w:rsidR="00BA00AB" w:rsidRDefault="000066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HOPTON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18A37BDD" w14:textId="52D39058" w:rsidR="000066FC" w:rsidRDefault="000066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56F9D" w14:textId="7DA7A63C" w:rsidR="000066FC" w:rsidRDefault="000066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A14196" w14:textId="72B27F23" w:rsidR="000066FC" w:rsidRDefault="000066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Aberford, Yorkshire,</w:t>
      </w:r>
    </w:p>
    <w:p w14:paraId="44C46883" w14:textId="7146F10D" w:rsidR="000066FC" w:rsidRPr="000066FC" w:rsidRDefault="000066F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William Hopton(q.v.).</w:t>
      </w:r>
    </w:p>
    <w:p w14:paraId="396D3BBC" w14:textId="77777777" w:rsidR="000066FC" w:rsidRDefault="000066FC" w:rsidP="000066F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</w:t>
      </w:r>
    </w:p>
    <w:p w14:paraId="5F8C5A10" w14:textId="459B6271" w:rsidR="000066FC" w:rsidRDefault="000066FC" w:rsidP="000066F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</w:t>
      </w:r>
      <w:r>
        <w:rPr>
          <w:rFonts w:ascii="Times New Roman" w:eastAsia="Times New Roman" w:hAnsi="Times New Roman" w:cs="Times New Roman"/>
          <w:sz w:val="24"/>
          <w:szCs w:val="24"/>
        </w:rPr>
        <w:t>p.6-7)</w:t>
      </w:r>
    </w:p>
    <w:p w14:paraId="751C5A6C" w14:textId="5BC5C51D" w:rsidR="000066FC" w:rsidRDefault="000066FC" w:rsidP="000066F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D27C852" w14:textId="0A3CC304" w:rsidR="000066FC" w:rsidRDefault="000066FC" w:rsidP="000066F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8122008" w14:textId="49E4C4CD" w:rsidR="000066FC" w:rsidRPr="000066FC" w:rsidRDefault="000066FC" w:rsidP="00006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 June 2021</w:t>
      </w:r>
    </w:p>
    <w:sectPr w:rsidR="000066FC" w:rsidRPr="000066FC" w:rsidSect="000066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16C91" w14:textId="77777777" w:rsidR="000066FC" w:rsidRDefault="000066FC" w:rsidP="009139A6">
      <w:r>
        <w:separator/>
      </w:r>
    </w:p>
  </w:endnote>
  <w:endnote w:type="continuationSeparator" w:id="0">
    <w:p w14:paraId="5571416C" w14:textId="77777777" w:rsidR="000066FC" w:rsidRDefault="000066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24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A65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6C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CE9B0" w14:textId="77777777" w:rsidR="000066FC" w:rsidRDefault="000066FC" w:rsidP="009139A6">
      <w:r>
        <w:separator/>
      </w:r>
    </w:p>
  </w:footnote>
  <w:footnote w:type="continuationSeparator" w:id="0">
    <w:p w14:paraId="661FE043" w14:textId="77777777" w:rsidR="000066FC" w:rsidRDefault="000066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0C8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BD8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CD0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FC"/>
    <w:rsid w:val="000066F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0735B"/>
  <w15:chartTrackingRefBased/>
  <w15:docId w15:val="{CC66A30C-7D37-43B3-A34E-2C4ECE1A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2021-06-23T14:51:00Z</dcterms:created>
  <dcterms:modified xsi:type="dcterms:W3CDTF">2021-06-23T14:56:00Z</dcterms:modified>
</cp:coreProperties>
</file>