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DF710" w14:textId="77777777" w:rsidR="003A4F56" w:rsidRDefault="003A4F56" w:rsidP="003A4F56">
      <w:pPr>
        <w:pStyle w:val="NoSpacing"/>
        <w:jc w:val="both"/>
      </w:pPr>
      <w:r>
        <w:rPr>
          <w:u w:val="single"/>
        </w:rPr>
        <w:t>Sir William HOPTON</w:t>
      </w:r>
      <w:r>
        <w:t xml:space="preserve">      (fl.1483)</w:t>
      </w:r>
    </w:p>
    <w:p w14:paraId="65BC1EB1" w14:textId="77777777" w:rsidR="003A4F56" w:rsidRDefault="003A4F56" w:rsidP="003A4F56">
      <w:pPr>
        <w:pStyle w:val="NoSpacing"/>
        <w:jc w:val="both"/>
      </w:pPr>
      <w:r>
        <w:t xml:space="preserve">Lord of </w:t>
      </w:r>
      <w:proofErr w:type="spellStart"/>
      <w:r>
        <w:t>Swillington</w:t>
      </w:r>
      <w:proofErr w:type="spellEnd"/>
      <w:r>
        <w:t>.</w:t>
      </w:r>
    </w:p>
    <w:p w14:paraId="7CF24C21" w14:textId="77777777" w:rsidR="003A4F56" w:rsidRDefault="003A4F56" w:rsidP="003A4F56">
      <w:pPr>
        <w:pStyle w:val="NoSpacing"/>
        <w:jc w:val="both"/>
      </w:pPr>
    </w:p>
    <w:p w14:paraId="765F9A67" w14:textId="77777777" w:rsidR="003A4F56" w:rsidRDefault="003A4F56" w:rsidP="003A4F56">
      <w:pPr>
        <w:pStyle w:val="NoSpacing"/>
        <w:jc w:val="both"/>
      </w:pPr>
    </w:p>
    <w:p w14:paraId="4CB34A8B" w14:textId="77777777" w:rsidR="003A4F56" w:rsidRDefault="003A4F56" w:rsidP="003A4F56">
      <w:pPr>
        <w:pStyle w:val="NoSpacing"/>
        <w:jc w:val="both"/>
      </w:pPr>
      <w:r>
        <w:t>18 Jul.1483</w:t>
      </w:r>
      <w:r>
        <w:tab/>
        <w:t xml:space="preserve">He presented John Thorne(q.v.) to the Rectory of </w:t>
      </w:r>
      <w:proofErr w:type="spellStart"/>
      <w:r>
        <w:t>Swillington</w:t>
      </w:r>
      <w:proofErr w:type="spellEnd"/>
      <w:r>
        <w:t xml:space="preserve">, West </w:t>
      </w:r>
    </w:p>
    <w:p w14:paraId="153F8A58" w14:textId="77777777" w:rsidR="003A4F56" w:rsidRDefault="003A4F56" w:rsidP="003A4F56">
      <w:pPr>
        <w:pStyle w:val="NoSpacing"/>
        <w:jc w:val="both"/>
      </w:pPr>
      <w:r>
        <w:tab/>
      </w:r>
      <w:r>
        <w:tab/>
        <w:t>Riding of Yorkshire.</w:t>
      </w:r>
    </w:p>
    <w:p w14:paraId="41AB0F43" w14:textId="77777777" w:rsidR="003A4F56" w:rsidRDefault="003A4F56" w:rsidP="003A4F56">
      <w:pPr>
        <w:pStyle w:val="NoSpacing"/>
      </w:pPr>
      <w:r>
        <w:tab/>
      </w:r>
      <w:r>
        <w:tab/>
        <w:t>(“The Register of Thomas Rotherham, Archbishop of York 1480-1500</w:t>
      </w:r>
    </w:p>
    <w:p w14:paraId="5A754725" w14:textId="77777777" w:rsidR="003A4F56" w:rsidRDefault="003A4F56" w:rsidP="003A4F56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r>
        <w:t>E.Barker</w:t>
      </w:r>
      <w:proofErr w:type="spellEnd"/>
      <w:r>
        <w:t>, pub. The Canterbury and York Society, 1974, p.35)</w:t>
      </w:r>
    </w:p>
    <w:p w14:paraId="60372D0F" w14:textId="77777777" w:rsidR="003A4F56" w:rsidRDefault="003A4F56" w:rsidP="003A4F56">
      <w:pPr>
        <w:pStyle w:val="NoSpacing"/>
        <w:jc w:val="both"/>
      </w:pPr>
    </w:p>
    <w:p w14:paraId="3FC87164" w14:textId="77777777" w:rsidR="003A4F56" w:rsidRDefault="003A4F56" w:rsidP="003A4F56">
      <w:pPr>
        <w:pStyle w:val="NoSpacing"/>
        <w:jc w:val="both"/>
      </w:pPr>
    </w:p>
    <w:p w14:paraId="07B2D41C" w14:textId="77777777" w:rsidR="003A4F56" w:rsidRDefault="003A4F56" w:rsidP="003A4F56">
      <w:pPr>
        <w:pStyle w:val="NoSpacing"/>
        <w:jc w:val="both"/>
      </w:pPr>
      <w:r>
        <w:t>11 July 2019</w:t>
      </w:r>
    </w:p>
    <w:p w14:paraId="5B606218" w14:textId="77777777" w:rsidR="006B2F86" w:rsidRPr="00E71FC3" w:rsidRDefault="003A4F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A65B8" w14:textId="77777777" w:rsidR="003A4F56" w:rsidRDefault="003A4F56" w:rsidP="00E71FC3">
      <w:pPr>
        <w:spacing w:after="0" w:line="240" w:lineRule="auto"/>
      </w:pPr>
      <w:r>
        <w:separator/>
      </w:r>
    </w:p>
  </w:endnote>
  <w:endnote w:type="continuationSeparator" w:id="0">
    <w:p w14:paraId="0F5434D7" w14:textId="77777777" w:rsidR="003A4F56" w:rsidRDefault="003A4F5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D94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00DD6" w14:textId="77777777" w:rsidR="003A4F56" w:rsidRDefault="003A4F56" w:rsidP="00E71FC3">
      <w:pPr>
        <w:spacing w:after="0" w:line="240" w:lineRule="auto"/>
      </w:pPr>
      <w:r>
        <w:separator/>
      </w:r>
    </w:p>
  </w:footnote>
  <w:footnote w:type="continuationSeparator" w:id="0">
    <w:p w14:paraId="2C22044B" w14:textId="77777777" w:rsidR="003A4F56" w:rsidRDefault="003A4F5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56"/>
    <w:rsid w:val="001A7C09"/>
    <w:rsid w:val="003A4F5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E6523"/>
  <w15:chartTrackingRefBased/>
  <w15:docId w15:val="{FBBF355E-6621-4000-B988-15384DA0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2019-07-23T20:43:00Z</dcterms:created>
  <dcterms:modified xsi:type="dcterms:W3CDTF">2019-07-23T20:44:00Z</dcterms:modified>
</cp:coreProperties>
</file>