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815D0" w14:textId="54A6F7E2" w:rsidR="00BA00AB" w:rsidRDefault="00145D9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William HOPTON</w:t>
      </w:r>
      <w:r>
        <w:rPr>
          <w:rFonts w:ascii="Times New Roman" w:hAnsi="Times New Roman" w:cs="Times New Roman"/>
          <w:sz w:val="24"/>
          <w:szCs w:val="24"/>
        </w:rPr>
        <w:t xml:space="preserve">       (d.1484)</w:t>
      </w:r>
    </w:p>
    <w:p w14:paraId="2480860D" w14:textId="71A3583E" w:rsidR="00145D99" w:rsidRDefault="00145D9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7D3338" w14:textId="3822A603" w:rsidR="00145D99" w:rsidRDefault="00145D9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47A38C" w14:textId="31D2D3D1" w:rsidR="00145D99" w:rsidRDefault="00145D9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George(q.v.).</w:t>
      </w:r>
    </w:p>
    <w:p w14:paraId="385CAC98" w14:textId="77777777" w:rsidR="00145D99" w:rsidRDefault="00145D99" w:rsidP="00145D99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(Calendar of Inquisitions Post Mortem 1 Edward V to Richard III, vol.XXV 1483-5,</w:t>
      </w:r>
    </w:p>
    <w:p w14:paraId="565611BE" w14:textId="7E19485B" w:rsidR="00145D99" w:rsidRDefault="00145D99" w:rsidP="00145D9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p.6)</w:t>
      </w:r>
    </w:p>
    <w:p w14:paraId="2AF9CD5C" w14:textId="4C481777" w:rsidR="00145D99" w:rsidRDefault="00145D99" w:rsidP="00145D9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4B9104B" w14:textId="4AB2BB7A" w:rsidR="00145D99" w:rsidRDefault="00145D99" w:rsidP="00145D9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5CF13EF" w14:textId="71BE938E" w:rsidR="00145D99" w:rsidRDefault="00145D99" w:rsidP="00145D9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7 Feb.1484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died.   (ibid.)</w:t>
      </w:r>
    </w:p>
    <w:p w14:paraId="3EF39B49" w14:textId="77777777" w:rsidR="00145D99" w:rsidRDefault="00145D99" w:rsidP="00145D9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29923A0" w14:textId="77777777" w:rsidR="00145D99" w:rsidRDefault="00145D99" w:rsidP="00145D9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7F87E60" w14:textId="77777777" w:rsidR="00145D99" w:rsidRPr="001B1923" w:rsidRDefault="00145D99" w:rsidP="00145D9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June 2021</w:t>
      </w:r>
    </w:p>
    <w:p w14:paraId="0014C881" w14:textId="77777777" w:rsidR="00145D99" w:rsidRPr="00145D99" w:rsidRDefault="00145D9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45D99" w:rsidRPr="00145D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86BF6" w14:textId="77777777" w:rsidR="00145D99" w:rsidRDefault="00145D99" w:rsidP="009139A6">
      <w:r>
        <w:separator/>
      </w:r>
    </w:p>
  </w:endnote>
  <w:endnote w:type="continuationSeparator" w:id="0">
    <w:p w14:paraId="26E70D32" w14:textId="77777777" w:rsidR="00145D99" w:rsidRDefault="00145D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F0C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7A2B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3F8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989A1" w14:textId="77777777" w:rsidR="00145D99" w:rsidRDefault="00145D99" w:rsidP="009139A6">
      <w:r>
        <w:separator/>
      </w:r>
    </w:p>
  </w:footnote>
  <w:footnote w:type="continuationSeparator" w:id="0">
    <w:p w14:paraId="10BC68BC" w14:textId="77777777" w:rsidR="00145D99" w:rsidRDefault="00145D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E3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7A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A36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D99"/>
    <w:rsid w:val="000666E0"/>
    <w:rsid w:val="00145D9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88D44"/>
  <w15:chartTrackingRefBased/>
  <w15:docId w15:val="{23BD7CC8-4239-4C7C-88C3-0A869C4D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2021-06-20T20:43:00Z</dcterms:created>
  <dcterms:modified xsi:type="dcterms:W3CDTF">2021-06-20T20:45:00Z</dcterms:modified>
</cp:coreProperties>
</file>