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8BC6C" w14:textId="487F6219" w:rsidR="006B2F86" w:rsidRDefault="00FF6928" w:rsidP="00E71FC3">
      <w:pPr>
        <w:pStyle w:val="NoSpacing"/>
      </w:pPr>
      <w:r>
        <w:rPr>
          <w:u w:val="single"/>
        </w:rPr>
        <w:t>Sir Robert HOPTON</w:t>
      </w:r>
      <w:r>
        <w:t xml:space="preserve">  </w:t>
      </w:r>
      <w:proofErr w:type="gramStart"/>
      <w:r>
        <w:t xml:space="preserve">   (</w:t>
      </w:r>
      <w:proofErr w:type="gramEnd"/>
      <w:r>
        <w:t>d.1447)</w:t>
      </w:r>
    </w:p>
    <w:p w14:paraId="59E33D56" w14:textId="5FEA8A39" w:rsidR="00FF6928" w:rsidRDefault="00FF6928" w:rsidP="00E71FC3">
      <w:pPr>
        <w:pStyle w:val="NoSpacing"/>
      </w:pPr>
      <w:r>
        <w:t xml:space="preserve">of </w:t>
      </w:r>
      <w:proofErr w:type="spellStart"/>
      <w:r>
        <w:t>Wyrkeley</w:t>
      </w:r>
      <w:proofErr w:type="spellEnd"/>
      <w:r>
        <w:t>, West Riding of Yorkshire.</w:t>
      </w:r>
    </w:p>
    <w:p w14:paraId="43C58FD6" w14:textId="0D2BEA80" w:rsidR="00FF6928" w:rsidRDefault="00FF6928" w:rsidP="00E71FC3">
      <w:pPr>
        <w:pStyle w:val="NoSpacing"/>
      </w:pPr>
    </w:p>
    <w:p w14:paraId="68CFD73C" w14:textId="0881157B" w:rsidR="00FF6928" w:rsidRDefault="00FF6928" w:rsidP="00E71FC3">
      <w:pPr>
        <w:pStyle w:val="NoSpacing"/>
      </w:pPr>
    </w:p>
    <w:p w14:paraId="5B21CCC0" w14:textId="74938582" w:rsidR="00FF6928" w:rsidRDefault="00FF6928" w:rsidP="00E71FC3">
      <w:pPr>
        <w:pStyle w:val="NoSpacing"/>
      </w:pPr>
      <w:r>
        <w:t xml:space="preserve">  6 Jun.1447</w:t>
      </w:r>
      <w:r>
        <w:tab/>
        <w:t>Administration of his lands and possessions was granted.  (W.Y.R. p.88)</w:t>
      </w:r>
    </w:p>
    <w:p w14:paraId="5A75D1D3" w14:textId="74FF6065" w:rsidR="00FF6928" w:rsidRDefault="00FF6928" w:rsidP="00E71FC3">
      <w:pPr>
        <w:pStyle w:val="NoSpacing"/>
      </w:pPr>
    </w:p>
    <w:p w14:paraId="0421ED3E" w14:textId="24972264" w:rsidR="00FF6928" w:rsidRDefault="00FF6928" w:rsidP="00E71FC3">
      <w:pPr>
        <w:pStyle w:val="NoSpacing"/>
      </w:pPr>
    </w:p>
    <w:p w14:paraId="550F1903" w14:textId="13F22E4B" w:rsidR="00FF6928" w:rsidRPr="00FF6928" w:rsidRDefault="00FF6928" w:rsidP="00E71FC3">
      <w:pPr>
        <w:pStyle w:val="NoSpacing"/>
      </w:pPr>
      <w:r>
        <w:t>7 November 2018</w:t>
      </w:r>
      <w:bookmarkStart w:id="0" w:name="_GoBack"/>
      <w:bookmarkEnd w:id="0"/>
    </w:p>
    <w:sectPr w:rsidR="00FF6928" w:rsidRPr="00FF69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361BC" w14:textId="77777777" w:rsidR="00FF6928" w:rsidRDefault="00FF6928" w:rsidP="00E71FC3">
      <w:pPr>
        <w:spacing w:after="0" w:line="240" w:lineRule="auto"/>
      </w:pPr>
      <w:r>
        <w:separator/>
      </w:r>
    </w:p>
  </w:endnote>
  <w:endnote w:type="continuationSeparator" w:id="0">
    <w:p w14:paraId="29479748" w14:textId="77777777" w:rsidR="00FF6928" w:rsidRDefault="00FF69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08A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A3190" w14:textId="77777777" w:rsidR="00FF6928" w:rsidRDefault="00FF6928" w:rsidP="00E71FC3">
      <w:pPr>
        <w:spacing w:after="0" w:line="240" w:lineRule="auto"/>
      </w:pPr>
      <w:r>
        <w:separator/>
      </w:r>
    </w:p>
  </w:footnote>
  <w:footnote w:type="continuationSeparator" w:id="0">
    <w:p w14:paraId="2E7F9201" w14:textId="77777777" w:rsidR="00FF6928" w:rsidRDefault="00FF69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2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608E8"/>
  <w15:chartTrackingRefBased/>
  <w15:docId w15:val="{B377F889-D730-4D88-9D59-48569A86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2018-11-07T20:54:00Z</dcterms:created>
  <dcterms:modified xsi:type="dcterms:W3CDTF">2018-11-07T20:59:00Z</dcterms:modified>
</cp:coreProperties>
</file>