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DCAA2" w14:textId="77777777" w:rsidR="00124196" w:rsidRDefault="00124196" w:rsidP="0012419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HOPTON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DD391AD" w14:textId="77777777" w:rsidR="00124196" w:rsidRDefault="00124196" w:rsidP="0012419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888781B" w14:textId="77777777" w:rsidR="00124196" w:rsidRDefault="00124196" w:rsidP="0012419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67490FB" w14:textId="77777777" w:rsidR="00124196" w:rsidRDefault="00124196" w:rsidP="0012419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60EAB9AF" w14:textId="77777777" w:rsidR="00124196" w:rsidRDefault="00124196" w:rsidP="0012419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27E259E0" w14:textId="77777777" w:rsidR="00124196" w:rsidRDefault="00124196" w:rsidP="0012419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19E9E0C" w14:textId="77777777" w:rsidR="00124196" w:rsidRDefault="00124196" w:rsidP="0012419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2D220AA0" w14:textId="77777777" w:rsidR="00124196" w:rsidRDefault="00124196" w:rsidP="00124196">
      <w:pPr>
        <w:pStyle w:val="NoSpacing"/>
        <w:rPr>
          <w:rFonts w:eastAsia="Times New Roman" w:cs="Times New Roman"/>
          <w:szCs w:val="24"/>
        </w:rPr>
      </w:pPr>
    </w:p>
    <w:p w14:paraId="0DFE74EB" w14:textId="77777777" w:rsidR="00124196" w:rsidRDefault="00124196" w:rsidP="00124196">
      <w:pPr>
        <w:pStyle w:val="NoSpacing"/>
        <w:rPr>
          <w:rFonts w:eastAsia="Times New Roman" w:cs="Times New Roman"/>
          <w:szCs w:val="24"/>
        </w:rPr>
      </w:pPr>
    </w:p>
    <w:p w14:paraId="75D81836" w14:textId="77777777" w:rsidR="00124196" w:rsidRDefault="00124196" w:rsidP="0012419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668779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977CD" w14:textId="77777777" w:rsidR="00124196" w:rsidRDefault="00124196" w:rsidP="009139A6">
      <w:r>
        <w:separator/>
      </w:r>
    </w:p>
  </w:endnote>
  <w:endnote w:type="continuationSeparator" w:id="0">
    <w:p w14:paraId="2F93619A" w14:textId="77777777" w:rsidR="00124196" w:rsidRDefault="001241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9C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355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F1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A0C81" w14:textId="77777777" w:rsidR="00124196" w:rsidRDefault="00124196" w:rsidP="009139A6">
      <w:r>
        <w:separator/>
      </w:r>
    </w:p>
  </w:footnote>
  <w:footnote w:type="continuationSeparator" w:id="0">
    <w:p w14:paraId="60B41AC5" w14:textId="77777777" w:rsidR="00124196" w:rsidRDefault="001241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215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82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652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96"/>
    <w:rsid w:val="000666E0"/>
    <w:rsid w:val="0012419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C8F9B"/>
  <w15:chartTrackingRefBased/>
  <w15:docId w15:val="{664DC8FC-E4E8-42D6-A326-84520EEC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2023-09-14T19:51:00Z</dcterms:created>
  <dcterms:modified xsi:type="dcterms:W3CDTF">2023-09-14T19:52:00Z</dcterms:modified>
</cp:coreProperties>
</file>