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3675C" w14:textId="77777777" w:rsidR="003C4081" w:rsidRDefault="003C4081" w:rsidP="003C40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HOPTON</w:t>
      </w:r>
      <w:r>
        <w:rPr>
          <w:rFonts w:ascii="Times New Roman" w:hAnsi="Times New Roman" w:cs="Times New Roman"/>
          <w:sz w:val="24"/>
          <w:szCs w:val="24"/>
        </w:rPr>
        <w:t xml:space="preserve">      (fl.1448)</w:t>
      </w:r>
    </w:p>
    <w:p w14:paraId="32412198" w14:textId="77777777" w:rsidR="003C4081" w:rsidRDefault="003C4081" w:rsidP="003C40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B290A6" w14:textId="77777777" w:rsidR="003C4081" w:rsidRDefault="003C4081" w:rsidP="003C40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63EE45" w14:textId="77777777" w:rsidR="003C4081" w:rsidRDefault="003C4081" w:rsidP="003C40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1448</w:t>
      </w:r>
      <w:r>
        <w:rPr>
          <w:rFonts w:ascii="Times New Roman" w:hAnsi="Times New Roman" w:cs="Times New Roman"/>
          <w:sz w:val="24"/>
          <w:szCs w:val="24"/>
        </w:rPr>
        <w:tab/>
        <w:t>He made a plaint of trespass and assault against Thomas Racheford of</w:t>
      </w:r>
    </w:p>
    <w:p w14:paraId="5CB8AF39" w14:textId="77777777" w:rsidR="003C4081" w:rsidRDefault="003C4081" w:rsidP="003C40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London, ostler(q.v.), Lawrence Herde of London, armourer(q.v.), Robert</w:t>
      </w:r>
    </w:p>
    <w:p w14:paraId="3426F599" w14:textId="77777777" w:rsidR="003C4081" w:rsidRDefault="003C4081" w:rsidP="003C40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Graft of London, salter(q.v.), Richard Shargot of London, armourer(q.v.),</w:t>
      </w:r>
    </w:p>
    <w:p w14:paraId="55A8CAE5" w14:textId="77777777" w:rsidR="003C4081" w:rsidRDefault="003C4081" w:rsidP="003C40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John Baron of London, tailor(q.v.), and Richard Walssh of London,</w:t>
      </w:r>
    </w:p>
    <w:p w14:paraId="477C84A3" w14:textId="77777777" w:rsidR="003C4081" w:rsidRDefault="003C4081" w:rsidP="003C40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baker(q.v.).</w:t>
      </w:r>
    </w:p>
    <w:p w14:paraId="0EF94C11" w14:textId="4488DD18" w:rsidR="003C4081" w:rsidRDefault="003C4081" w:rsidP="003C40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965E1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https://waalt.uh.edu/index.php/CP40/748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BBAD040" w14:textId="77777777" w:rsidR="003857DC" w:rsidRDefault="003857DC" w:rsidP="003857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1448</w:t>
      </w:r>
      <w:r>
        <w:rPr>
          <w:rFonts w:ascii="Times New Roman" w:hAnsi="Times New Roman" w:cs="Times New Roman"/>
          <w:sz w:val="24"/>
          <w:szCs w:val="24"/>
        </w:rPr>
        <w:tab/>
        <w:t>He, John Restall(q.v.) and Tasse Elywold(q.v.) made a plaint of trespass against</w:t>
      </w:r>
    </w:p>
    <w:p w14:paraId="68D3D794" w14:textId="77777777" w:rsidR="003857DC" w:rsidRDefault="003857DC" w:rsidP="003857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Thomas Racheford of London, ostler(q.v.), John Chargot of London, </w:t>
      </w:r>
    </w:p>
    <w:p w14:paraId="220228AD" w14:textId="77777777" w:rsidR="003857DC" w:rsidRDefault="003857DC" w:rsidP="003857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armourer(q.v.), Lawrence Herde of London(q.v.), John Baron of London, </w:t>
      </w:r>
    </w:p>
    <w:p w14:paraId="47DF3B81" w14:textId="77777777" w:rsidR="003857DC" w:rsidRDefault="003857DC" w:rsidP="003857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tailor(q.v.), John Hardyng of London, skinner(q.v.) and Robert Graft of </w:t>
      </w:r>
    </w:p>
    <w:p w14:paraId="59FAA8B7" w14:textId="77777777" w:rsidR="003857DC" w:rsidRDefault="003857DC" w:rsidP="003857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London, salter(q.v.).</w:t>
      </w:r>
    </w:p>
    <w:p w14:paraId="5196A813" w14:textId="0CE1AA06" w:rsidR="003857DC" w:rsidRDefault="003857DC" w:rsidP="003C40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7" w:history="1">
        <w:r w:rsidRPr="00F965E1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https://waalt.uh.edu/index.php/CP40/748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CE7DC67" w14:textId="77777777" w:rsidR="003C4081" w:rsidRDefault="003C4081" w:rsidP="003C40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FF260C" w14:textId="77777777" w:rsidR="003C4081" w:rsidRDefault="003C4081" w:rsidP="003C40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6370E7" w14:textId="48446818" w:rsidR="003C4081" w:rsidRDefault="003C4081" w:rsidP="003C40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May 2022</w:t>
      </w:r>
    </w:p>
    <w:p w14:paraId="035A383D" w14:textId="47FEAB6C" w:rsidR="003857DC" w:rsidRDefault="003857DC" w:rsidP="003C40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May 2022</w:t>
      </w:r>
    </w:p>
    <w:p w14:paraId="51B7ECA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F8313" w14:textId="77777777" w:rsidR="003C4081" w:rsidRDefault="003C4081" w:rsidP="009139A6">
      <w:r>
        <w:separator/>
      </w:r>
    </w:p>
  </w:endnote>
  <w:endnote w:type="continuationSeparator" w:id="0">
    <w:p w14:paraId="77AF65F0" w14:textId="77777777" w:rsidR="003C4081" w:rsidRDefault="003C408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7647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CD50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63C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DFBF0" w14:textId="77777777" w:rsidR="003C4081" w:rsidRDefault="003C4081" w:rsidP="009139A6">
      <w:r>
        <w:separator/>
      </w:r>
    </w:p>
  </w:footnote>
  <w:footnote w:type="continuationSeparator" w:id="0">
    <w:p w14:paraId="55D6FD41" w14:textId="77777777" w:rsidR="003C4081" w:rsidRDefault="003C408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3398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137E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83C0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081"/>
    <w:rsid w:val="000666E0"/>
    <w:rsid w:val="002510B7"/>
    <w:rsid w:val="003857DC"/>
    <w:rsid w:val="003C408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0DCC8"/>
  <w15:chartTrackingRefBased/>
  <w15:docId w15:val="{814760DC-40B6-49AC-845E-5A94961DB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C40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CP40/748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96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2022-05-22T18:52:00Z</dcterms:created>
  <dcterms:modified xsi:type="dcterms:W3CDTF">2022-05-23T14:37:00Z</dcterms:modified>
</cp:coreProperties>
</file>