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A54" w:rsidRDefault="006A4A54" w:rsidP="006A4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Richard HOPTON (alias </w:t>
      </w:r>
      <w:proofErr w:type="gramStart"/>
      <w:r>
        <w:rPr>
          <w:rFonts w:ascii="Times New Roman" w:hAnsi="Times New Roman" w:cs="Times New Roman"/>
          <w:u w:val="single"/>
        </w:rPr>
        <w:t>UPTON)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:rsidR="006A4A54" w:rsidRDefault="006A4A54" w:rsidP="006A4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Chaplain.</w:t>
      </w:r>
    </w:p>
    <w:p w:rsidR="006A4A54" w:rsidRDefault="006A4A54" w:rsidP="006A4A54">
      <w:pPr>
        <w:rPr>
          <w:rFonts w:ascii="Times New Roman" w:hAnsi="Times New Roman" w:cs="Times New Roman"/>
        </w:rPr>
      </w:pPr>
    </w:p>
    <w:p w:rsidR="006A4A54" w:rsidRDefault="006A4A54" w:rsidP="006A4A54">
      <w:pPr>
        <w:rPr>
          <w:rFonts w:ascii="Times New Roman" w:hAnsi="Times New Roman" w:cs="Times New Roman"/>
        </w:rPr>
      </w:pPr>
    </w:p>
    <w:p w:rsidR="006A4A54" w:rsidRDefault="006A4A54" w:rsidP="006A4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Burton, Prior of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Overey</w:t>
      </w:r>
      <w:proofErr w:type="spellEnd"/>
      <w:r>
        <w:rPr>
          <w:rFonts w:ascii="Times New Roman" w:hAnsi="Times New Roman" w:cs="Times New Roman"/>
        </w:rPr>
        <w:t>(q.v.), bought a plaint of account</w:t>
      </w:r>
    </w:p>
    <w:p w:rsidR="006A4A54" w:rsidRDefault="006A4A54" w:rsidP="006A4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:rsidR="006A4A54" w:rsidRDefault="006A4A54" w:rsidP="006A4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6A4A54" w:rsidRDefault="006A4A54" w:rsidP="006A4A54">
      <w:pPr>
        <w:rPr>
          <w:rFonts w:ascii="Times New Roman" w:hAnsi="Times New Roman" w:cs="Times New Roman"/>
        </w:rPr>
      </w:pPr>
    </w:p>
    <w:p w:rsidR="006A4A54" w:rsidRDefault="006A4A54" w:rsidP="006A4A54">
      <w:pPr>
        <w:rPr>
          <w:rFonts w:ascii="Times New Roman" w:hAnsi="Times New Roman" w:cs="Times New Roman"/>
        </w:rPr>
      </w:pPr>
    </w:p>
    <w:p w:rsidR="006A4A54" w:rsidRDefault="006A4A54" w:rsidP="006A4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May 2017</w:t>
      </w:r>
    </w:p>
    <w:p w:rsidR="006B2F86" w:rsidRPr="00E71FC3" w:rsidRDefault="006A4A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A54" w:rsidRDefault="006A4A54" w:rsidP="00E71FC3">
      <w:r>
        <w:separator/>
      </w:r>
    </w:p>
  </w:endnote>
  <w:endnote w:type="continuationSeparator" w:id="0">
    <w:p w:rsidR="006A4A54" w:rsidRDefault="006A4A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A54" w:rsidRDefault="006A4A54" w:rsidP="00E71FC3">
      <w:r>
        <w:separator/>
      </w:r>
    </w:p>
  </w:footnote>
  <w:footnote w:type="continuationSeparator" w:id="0">
    <w:p w:rsidR="006A4A54" w:rsidRDefault="006A4A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A54"/>
    <w:rsid w:val="001A7C09"/>
    <w:rsid w:val="00577BD5"/>
    <w:rsid w:val="00656CBA"/>
    <w:rsid w:val="006A1F77"/>
    <w:rsid w:val="006A4A5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F1F7A-381F-487B-9F98-56800F02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A4A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2017-05-13T19:19:00Z</dcterms:created>
  <dcterms:modified xsi:type="dcterms:W3CDTF">2017-05-13T19:20:00Z</dcterms:modified>
</cp:coreProperties>
</file>