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FE106" w14:textId="596FE561" w:rsidR="006B2F86" w:rsidRDefault="0026547E" w:rsidP="00E71FC3">
      <w:pPr>
        <w:pStyle w:val="NoSpacing"/>
      </w:pPr>
      <w:r>
        <w:rPr>
          <w:u w:val="single"/>
        </w:rPr>
        <w:t>Richard HOPTON</w:t>
      </w:r>
      <w:r>
        <w:t xml:space="preserve">   </w:t>
      </w:r>
      <w:proofErr w:type="gramStart"/>
      <w:r>
        <w:t xml:space="preserve">   (</w:t>
      </w:r>
      <w:proofErr w:type="gramEnd"/>
      <w:r>
        <w:t>fl.1398-1416)</w:t>
      </w:r>
    </w:p>
    <w:p w14:paraId="34BF95BA" w14:textId="3989205E" w:rsidR="0026547E" w:rsidRDefault="0026547E" w:rsidP="00E71FC3">
      <w:pPr>
        <w:pStyle w:val="NoSpacing"/>
      </w:pPr>
      <w:r>
        <w:t xml:space="preserve">Rector of </w:t>
      </w:r>
      <w:proofErr w:type="spellStart"/>
      <w:proofErr w:type="gramStart"/>
      <w:r>
        <w:t>St.Laurence’s</w:t>
      </w:r>
      <w:proofErr w:type="spellEnd"/>
      <w:proofErr w:type="gramEnd"/>
      <w:r>
        <w:t xml:space="preserve"> Church, Rising, Norfolk.</w:t>
      </w:r>
    </w:p>
    <w:p w14:paraId="5CAB75D6" w14:textId="38D47BB8" w:rsidR="0026547E" w:rsidRDefault="0026547E" w:rsidP="00E71FC3">
      <w:pPr>
        <w:pStyle w:val="NoSpacing"/>
      </w:pPr>
    </w:p>
    <w:p w14:paraId="4A9B07AD" w14:textId="38825CC7" w:rsidR="0026547E" w:rsidRDefault="0026547E" w:rsidP="00E71FC3">
      <w:pPr>
        <w:pStyle w:val="NoSpacing"/>
      </w:pPr>
    </w:p>
    <w:p w14:paraId="7C2E0B77" w14:textId="03A3B369" w:rsidR="0026547E" w:rsidRDefault="0026547E" w:rsidP="00E71FC3">
      <w:pPr>
        <w:pStyle w:val="NoSpacing"/>
      </w:pPr>
      <w:r>
        <w:tab/>
        <w:t>1398</w:t>
      </w:r>
      <w:r>
        <w:tab/>
        <w:t>He became Rector.</w:t>
      </w:r>
    </w:p>
    <w:p w14:paraId="3A2665CD" w14:textId="605FFAE0" w:rsidR="0026547E" w:rsidRDefault="0026547E" w:rsidP="0026547E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Rising',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42-59.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http://www.british-history.ac.uk/topographical-hist-norfolk/vol9/pp42-59 [accessed 23 April 2019].</w:t>
      </w:r>
      <w:r>
        <w:rPr>
          <w:color w:val="333333"/>
          <w:shd w:val="clear" w:color="auto" w:fill="FFFFFF"/>
        </w:rPr>
        <w:t>)</w:t>
      </w:r>
    </w:p>
    <w:p w14:paraId="5D2857AA" w14:textId="6FB7EAFF" w:rsidR="0026547E" w:rsidRDefault="0026547E" w:rsidP="0026547E">
      <w:pPr>
        <w:pStyle w:val="NoSpacing"/>
        <w:rPr>
          <w:color w:val="333333"/>
          <w:shd w:val="clear" w:color="auto" w:fill="FFFFFF"/>
        </w:rPr>
      </w:pPr>
    </w:p>
    <w:p w14:paraId="7DBF3B75" w14:textId="2C58FD67" w:rsidR="0026547E" w:rsidRDefault="0026547E" w:rsidP="0026547E">
      <w:pPr>
        <w:pStyle w:val="NoSpacing"/>
        <w:rPr>
          <w:color w:val="333333"/>
          <w:shd w:val="clear" w:color="auto" w:fill="FFFFFF"/>
        </w:rPr>
      </w:pPr>
    </w:p>
    <w:p w14:paraId="6CFE22AB" w14:textId="33C863EC" w:rsidR="0026547E" w:rsidRPr="0026547E" w:rsidRDefault="0026547E" w:rsidP="0026547E">
      <w:pPr>
        <w:pStyle w:val="NoSpacing"/>
      </w:pPr>
      <w:r>
        <w:rPr>
          <w:color w:val="333333"/>
          <w:shd w:val="clear" w:color="auto" w:fill="FFFFFF"/>
        </w:rPr>
        <w:t>23 April 2019</w:t>
      </w:r>
      <w:bookmarkStart w:id="0" w:name="_GoBack"/>
      <w:bookmarkEnd w:id="0"/>
    </w:p>
    <w:sectPr w:rsidR="0026547E" w:rsidRPr="002654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EBB5B" w14:textId="77777777" w:rsidR="0026547E" w:rsidRDefault="0026547E" w:rsidP="00E71FC3">
      <w:pPr>
        <w:spacing w:after="0" w:line="240" w:lineRule="auto"/>
      </w:pPr>
      <w:r>
        <w:separator/>
      </w:r>
    </w:p>
  </w:endnote>
  <w:endnote w:type="continuationSeparator" w:id="0">
    <w:p w14:paraId="08FDB421" w14:textId="77777777" w:rsidR="0026547E" w:rsidRDefault="002654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E34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86BDC" w14:textId="77777777" w:rsidR="0026547E" w:rsidRDefault="0026547E" w:rsidP="00E71FC3">
      <w:pPr>
        <w:spacing w:after="0" w:line="240" w:lineRule="auto"/>
      </w:pPr>
      <w:r>
        <w:separator/>
      </w:r>
    </w:p>
  </w:footnote>
  <w:footnote w:type="continuationSeparator" w:id="0">
    <w:p w14:paraId="72F9ADD6" w14:textId="77777777" w:rsidR="0026547E" w:rsidRDefault="002654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47E"/>
    <w:rsid w:val="001A7C09"/>
    <w:rsid w:val="002654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0DC58"/>
  <w15:chartTrackingRefBased/>
  <w15:docId w15:val="{D63AC1FD-33F0-408D-8373-1C454C56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2654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2019-04-23T20:34:00Z</dcterms:created>
  <dcterms:modified xsi:type="dcterms:W3CDTF">2019-04-23T20:38:00Z</dcterms:modified>
</cp:coreProperties>
</file>