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16D" w:rsidRDefault="00C8016D" w:rsidP="00C801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HOPTON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C8016D" w:rsidRDefault="00C8016D" w:rsidP="00C801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016D" w:rsidRDefault="00C8016D" w:rsidP="00C801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57ED" w:rsidRPr="007157ED" w:rsidRDefault="007157ED" w:rsidP="007157E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157ED">
        <w:rPr>
          <w:rFonts w:ascii="Times New Roman" w:hAnsi="Times New Roman" w:cs="Times New Roman"/>
          <w:sz w:val="24"/>
          <w:szCs w:val="24"/>
        </w:rPr>
        <w:t>26 Jun.1422</w:t>
      </w:r>
      <w:r w:rsidRPr="007157ED">
        <w:rPr>
          <w:rFonts w:ascii="Times New Roman" w:hAnsi="Times New Roman" w:cs="Times New Roman"/>
          <w:sz w:val="24"/>
          <w:szCs w:val="24"/>
        </w:rPr>
        <w:tab/>
        <w:t xml:space="preserve">He was a witness when William Parys of Ludlow(q.v.) granted lands in </w:t>
      </w:r>
    </w:p>
    <w:p w:rsidR="007157ED" w:rsidRPr="007157ED" w:rsidRDefault="007157ED" w:rsidP="007157E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157ED">
        <w:rPr>
          <w:rFonts w:ascii="Times New Roman" w:hAnsi="Times New Roman" w:cs="Times New Roman"/>
          <w:sz w:val="24"/>
          <w:szCs w:val="24"/>
        </w:rPr>
        <w:tab/>
      </w:r>
      <w:r w:rsidRPr="007157E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157ED">
        <w:rPr>
          <w:rFonts w:ascii="Times New Roman" w:hAnsi="Times New Roman" w:cs="Times New Roman"/>
          <w:sz w:val="24"/>
          <w:szCs w:val="24"/>
        </w:rPr>
        <w:t>Ledwich</w:t>
      </w:r>
      <w:proofErr w:type="spellEnd"/>
      <w:r w:rsidRPr="007157ED">
        <w:rPr>
          <w:rFonts w:ascii="Times New Roman" w:hAnsi="Times New Roman" w:cs="Times New Roman"/>
          <w:sz w:val="24"/>
          <w:szCs w:val="24"/>
        </w:rPr>
        <w:t xml:space="preserve"> to Hugh </w:t>
      </w:r>
      <w:proofErr w:type="spellStart"/>
      <w:r w:rsidRPr="007157ED">
        <w:rPr>
          <w:rFonts w:ascii="Times New Roman" w:hAnsi="Times New Roman" w:cs="Times New Roman"/>
          <w:sz w:val="24"/>
          <w:szCs w:val="24"/>
        </w:rPr>
        <w:t>Bourgh</w:t>
      </w:r>
      <w:proofErr w:type="spellEnd"/>
      <w:r w:rsidRPr="007157ED">
        <w:rPr>
          <w:rFonts w:ascii="Times New Roman" w:hAnsi="Times New Roman" w:cs="Times New Roman"/>
          <w:sz w:val="24"/>
          <w:szCs w:val="24"/>
        </w:rPr>
        <w:t>(q.v.) and others.</w:t>
      </w:r>
    </w:p>
    <w:p w:rsidR="007157ED" w:rsidRPr="007157ED" w:rsidRDefault="007157ED" w:rsidP="007157E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157ED">
        <w:rPr>
          <w:rFonts w:ascii="Times New Roman" w:hAnsi="Times New Roman" w:cs="Times New Roman"/>
          <w:sz w:val="24"/>
          <w:szCs w:val="24"/>
        </w:rPr>
        <w:tab/>
      </w:r>
      <w:r w:rsidRPr="007157ED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157ED">
          <w:rPr>
            <w:rStyle w:val="Hyperlink"/>
            <w:rFonts w:ascii="Times New Roman" w:hAnsi="Times New Roman" w:cs="Times New Roman"/>
            <w:sz w:val="24"/>
            <w:szCs w:val="24"/>
          </w:rPr>
          <w:t>www.nationalarchives.gov.uk/a2a</w:t>
        </w:r>
      </w:hyperlink>
      <w:r w:rsidRPr="007157ED">
        <w:rPr>
          <w:rFonts w:ascii="Times New Roman" w:hAnsi="Times New Roman" w:cs="Times New Roman"/>
          <w:sz w:val="24"/>
          <w:szCs w:val="24"/>
        </w:rPr>
        <w:t xml:space="preserve">  doc. ref. 6683/1/2)</w:t>
      </w:r>
    </w:p>
    <w:p w:rsidR="00C8016D" w:rsidRDefault="00C8016D" w:rsidP="00C801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Ludlow, Shropshire,</w:t>
      </w:r>
    </w:p>
    <w:p w:rsidR="00C8016D" w:rsidRDefault="00C8016D" w:rsidP="00C801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Anne Stafford, Countess of March(q.v.).</w:t>
      </w:r>
    </w:p>
    <w:p w:rsidR="00C8016D" w:rsidRDefault="00C8016D" w:rsidP="00C801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24-71)</w:t>
      </w:r>
    </w:p>
    <w:p w:rsidR="00C8016D" w:rsidRDefault="00C8016D" w:rsidP="00C801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016D" w:rsidRDefault="00C8016D" w:rsidP="00C801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C8016D" w:rsidP="00C801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2016</w:t>
      </w:r>
    </w:p>
    <w:p w:rsidR="007157ED" w:rsidRPr="00C8016D" w:rsidRDefault="007157ED" w:rsidP="00C801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May 2016</w:t>
      </w:r>
      <w:bookmarkStart w:id="0" w:name="_GoBack"/>
      <w:bookmarkEnd w:id="0"/>
    </w:p>
    <w:sectPr w:rsidR="007157ED" w:rsidRPr="00C8016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16D" w:rsidRDefault="00C8016D" w:rsidP="00E71FC3">
      <w:pPr>
        <w:spacing w:after="0" w:line="240" w:lineRule="auto"/>
      </w:pPr>
      <w:r>
        <w:separator/>
      </w:r>
    </w:p>
  </w:endnote>
  <w:endnote w:type="continuationSeparator" w:id="0">
    <w:p w:rsidR="00C8016D" w:rsidRDefault="00C801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16D" w:rsidRDefault="00C8016D" w:rsidP="00E71FC3">
      <w:pPr>
        <w:spacing w:after="0" w:line="240" w:lineRule="auto"/>
      </w:pPr>
      <w:r>
        <w:separator/>
      </w:r>
    </w:p>
  </w:footnote>
  <w:footnote w:type="continuationSeparator" w:id="0">
    <w:p w:rsidR="00C8016D" w:rsidRDefault="00C801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16D"/>
    <w:rsid w:val="007157ED"/>
    <w:rsid w:val="00AB52E8"/>
    <w:rsid w:val="00B16D3F"/>
    <w:rsid w:val="00C8016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B566F"/>
  <w15:chartTrackingRefBased/>
  <w15:docId w15:val="{90E56AC5-65F1-4C9D-960B-5914F7AA0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semiHidden/>
    <w:unhideWhenUsed/>
    <w:rsid w:val="007157E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2016-03-18T19:54:00Z</dcterms:created>
  <dcterms:modified xsi:type="dcterms:W3CDTF">2016-05-18T19:04:00Z</dcterms:modified>
</cp:coreProperties>
</file>