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14FFB" w14:textId="0AE54D73" w:rsidR="006B2F86" w:rsidRDefault="000C1973" w:rsidP="00E71FC3">
      <w:pPr>
        <w:pStyle w:val="NoSpacing"/>
      </w:pPr>
      <w:r>
        <w:rPr>
          <w:u w:val="single"/>
        </w:rPr>
        <w:t>John HOPTON</w:t>
      </w:r>
      <w:r>
        <w:t xml:space="preserve">   </w:t>
      </w:r>
      <w:proofErr w:type="gramStart"/>
      <w:r>
        <w:t xml:space="preserve">   (</w:t>
      </w:r>
      <w:proofErr w:type="gramEnd"/>
      <w:r>
        <w:t>d.1502-3)</w:t>
      </w:r>
    </w:p>
    <w:p w14:paraId="19D8E901" w14:textId="05960976" w:rsidR="000C1973" w:rsidRDefault="000C1973" w:rsidP="00E71FC3">
      <w:pPr>
        <w:pStyle w:val="NoSpacing"/>
      </w:pPr>
      <w:r>
        <w:t>of Leeds, West Riding of Yorkshire.</w:t>
      </w:r>
    </w:p>
    <w:p w14:paraId="67F599DB" w14:textId="541C43EB" w:rsidR="000C1973" w:rsidRDefault="000C1973" w:rsidP="00E71FC3">
      <w:pPr>
        <w:pStyle w:val="NoSpacing"/>
      </w:pPr>
    </w:p>
    <w:p w14:paraId="5B6674A6" w14:textId="0495DBD3" w:rsidR="000C1973" w:rsidRDefault="000C1973" w:rsidP="00E71FC3">
      <w:pPr>
        <w:pStyle w:val="NoSpacing"/>
      </w:pPr>
    </w:p>
    <w:p w14:paraId="041EE720" w14:textId="3BB1BB62" w:rsidR="000C1973" w:rsidRDefault="000C1973" w:rsidP="00E71FC3">
      <w:pPr>
        <w:pStyle w:val="NoSpacing"/>
      </w:pPr>
      <w:r>
        <w:t>20 Sep.1502</w:t>
      </w:r>
      <w:r>
        <w:tab/>
      </w:r>
      <w:r>
        <w:t>He made his Will.   (W.Y.R. p.87)</w:t>
      </w:r>
    </w:p>
    <w:p w14:paraId="761CC29A" w14:textId="77777777" w:rsidR="000C1973" w:rsidRDefault="000C1973" w:rsidP="000C1973">
      <w:pPr>
        <w:pStyle w:val="NoSpacing"/>
      </w:pPr>
      <w:r>
        <w:t xml:space="preserve">  6 Apr.1503</w:t>
      </w:r>
      <w:r>
        <w:tab/>
      </w:r>
      <w:r>
        <w:t>Probate of his Will.   (ibid.)</w:t>
      </w:r>
    </w:p>
    <w:p w14:paraId="4862963D" w14:textId="77777777" w:rsidR="000C1973" w:rsidRDefault="000C1973" w:rsidP="000C1973">
      <w:pPr>
        <w:pStyle w:val="NoSpacing"/>
      </w:pPr>
    </w:p>
    <w:p w14:paraId="092A8B97" w14:textId="77777777" w:rsidR="000C1973" w:rsidRDefault="000C1973" w:rsidP="000C1973">
      <w:pPr>
        <w:pStyle w:val="NoSpacing"/>
      </w:pPr>
    </w:p>
    <w:p w14:paraId="4039C2C6" w14:textId="77777777" w:rsidR="000C1973" w:rsidRDefault="000C1973" w:rsidP="000C1973">
      <w:pPr>
        <w:pStyle w:val="NoSpacing"/>
      </w:pPr>
      <w:r>
        <w:t>7 November 2018</w:t>
      </w:r>
    </w:p>
    <w:p w14:paraId="2C6E67A8" w14:textId="2192A564" w:rsidR="000C1973" w:rsidRPr="000C1973" w:rsidRDefault="000C1973" w:rsidP="00E71FC3">
      <w:pPr>
        <w:pStyle w:val="NoSpacing"/>
      </w:pPr>
      <w:bookmarkStart w:id="0" w:name="_GoBack"/>
      <w:bookmarkEnd w:id="0"/>
    </w:p>
    <w:sectPr w:rsidR="000C1973" w:rsidRPr="000C19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E2F88A" w14:textId="77777777" w:rsidR="000C1973" w:rsidRDefault="000C1973" w:rsidP="00E71FC3">
      <w:pPr>
        <w:spacing w:after="0" w:line="240" w:lineRule="auto"/>
      </w:pPr>
      <w:r>
        <w:separator/>
      </w:r>
    </w:p>
  </w:endnote>
  <w:endnote w:type="continuationSeparator" w:id="0">
    <w:p w14:paraId="6B9A9471" w14:textId="77777777" w:rsidR="000C1973" w:rsidRDefault="000C19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7D9B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0F042D" w14:textId="77777777" w:rsidR="000C1973" w:rsidRDefault="000C1973" w:rsidP="00E71FC3">
      <w:pPr>
        <w:spacing w:after="0" w:line="240" w:lineRule="auto"/>
      </w:pPr>
      <w:r>
        <w:separator/>
      </w:r>
    </w:p>
  </w:footnote>
  <w:footnote w:type="continuationSeparator" w:id="0">
    <w:p w14:paraId="27805F1C" w14:textId="77777777" w:rsidR="000C1973" w:rsidRDefault="000C19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73"/>
    <w:rsid w:val="000C197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AAFFC"/>
  <w15:chartTrackingRefBased/>
  <w15:docId w15:val="{037F92A7-13F9-41F0-8591-8CF651AE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8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2018-11-07T20:51:00Z</dcterms:created>
  <dcterms:modified xsi:type="dcterms:W3CDTF">2018-11-07T20:54:00Z</dcterms:modified>
</cp:coreProperties>
</file>