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05E5" w14:textId="77777777" w:rsidR="00C057A8" w:rsidRDefault="00C057A8" w:rsidP="00C057A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HOPTON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7400FB94" w14:textId="77777777" w:rsidR="00C057A8" w:rsidRDefault="00C057A8" w:rsidP="00C057A8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4C0515A" w14:textId="77777777" w:rsidR="00C057A8" w:rsidRDefault="00C057A8" w:rsidP="00C057A8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0FDDBD0" w14:textId="77777777" w:rsidR="00C057A8" w:rsidRDefault="00C057A8" w:rsidP="00C057A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Pontefract into lands of</w:t>
      </w:r>
    </w:p>
    <w:p w14:paraId="65E6868A" w14:textId="77777777" w:rsidR="00C057A8" w:rsidRDefault="00C057A8" w:rsidP="00C057A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Elizabeth </w:t>
      </w:r>
      <w:proofErr w:type="spellStart"/>
      <w:r>
        <w:rPr>
          <w:rFonts w:eastAsia="Times New Roman" w:cs="Times New Roman"/>
          <w:szCs w:val="24"/>
        </w:rPr>
        <w:t>Haryngton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57C43D04" w14:textId="77777777" w:rsidR="00C057A8" w:rsidRDefault="00C057A8" w:rsidP="00C057A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E6596FA" w14:textId="77777777" w:rsidR="00C057A8" w:rsidRDefault="00C057A8" w:rsidP="00C057A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p.120)</w:t>
      </w:r>
    </w:p>
    <w:p w14:paraId="3A5DA41A" w14:textId="77777777" w:rsidR="00C057A8" w:rsidRDefault="00C057A8" w:rsidP="00C057A8">
      <w:pPr>
        <w:pStyle w:val="NoSpacing"/>
        <w:rPr>
          <w:rFonts w:eastAsia="Times New Roman" w:cs="Times New Roman"/>
          <w:szCs w:val="24"/>
        </w:rPr>
      </w:pPr>
    </w:p>
    <w:p w14:paraId="356D4486" w14:textId="77777777" w:rsidR="00C057A8" w:rsidRDefault="00C057A8" w:rsidP="00C057A8">
      <w:pPr>
        <w:pStyle w:val="NoSpacing"/>
        <w:rPr>
          <w:rFonts w:eastAsia="Times New Roman" w:cs="Times New Roman"/>
          <w:szCs w:val="24"/>
        </w:rPr>
      </w:pPr>
    </w:p>
    <w:p w14:paraId="3BEAA2AB" w14:textId="77777777" w:rsidR="00C057A8" w:rsidRDefault="00C057A8" w:rsidP="00C057A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September 2023</w:t>
      </w:r>
    </w:p>
    <w:p w14:paraId="64D791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ACD3" w14:textId="77777777" w:rsidR="00C057A8" w:rsidRDefault="00C057A8" w:rsidP="009139A6">
      <w:r>
        <w:separator/>
      </w:r>
    </w:p>
  </w:endnote>
  <w:endnote w:type="continuationSeparator" w:id="0">
    <w:p w14:paraId="3911AA45" w14:textId="77777777" w:rsidR="00C057A8" w:rsidRDefault="00C057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60E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FDE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67D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9895F" w14:textId="77777777" w:rsidR="00C057A8" w:rsidRDefault="00C057A8" w:rsidP="009139A6">
      <w:r>
        <w:separator/>
      </w:r>
    </w:p>
  </w:footnote>
  <w:footnote w:type="continuationSeparator" w:id="0">
    <w:p w14:paraId="6E2CB810" w14:textId="77777777" w:rsidR="00C057A8" w:rsidRDefault="00C057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A52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FFF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881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7A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57A8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5CB04"/>
  <w15:chartTrackingRefBased/>
  <w15:docId w15:val="{6F740761-5631-4ED5-8923-2288E5BE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2023-09-14T20:24:00Z</dcterms:created>
  <dcterms:modified xsi:type="dcterms:W3CDTF">2023-09-14T20:25:00Z</dcterms:modified>
</cp:coreProperties>
</file>