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512BB" w14:textId="77777777" w:rsidR="007D4E4F" w:rsidRDefault="007D4E4F" w:rsidP="007D4E4F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Frances HOPTON</w:t>
      </w:r>
      <w:r>
        <w:rPr>
          <w:color w:val="333333"/>
          <w:shd w:val="clear" w:color="auto" w:fill="FFFFFF"/>
        </w:rPr>
        <w:t xml:space="preserve">       (fl.1430)</w:t>
      </w:r>
    </w:p>
    <w:p w14:paraId="2B5C6A39" w14:textId="77777777" w:rsidR="007D4E4F" w:rsidRDefault="007D4E4F" w:rsidP="007D4E4F">
      <w:pPr>
        <w:pStyle w:val="NoSpacing"/>
        <w:rPr>
          <w:color w:val="333333"/>
          <w:shd w:val="clear" w:color="auto" w:fill="FFFFFF"/>
        </w:rPr>
      </w:pPr>
    </w:p>
    <w:p w14:paraId="1363E1D4" w14:textId="77777777" w:rsidR="007D4E4F" w:rsidRDefault="007D4E4F" w:rsidP="007D4E4F">
      <w:pPr>
        <w:pStyle w:val="NoSpacing"/>
        <w:rPr>
          <w:color w:val="333333"/>
          <w:shd w:val="clear" w:color="auto" w:fill="FFFFFF"/>
        </w:rPr>
      </w:pPr>
    </w:p>
    <w:p w14:paraId="79DB42AD" w14:textId="77777777" w:rsidR="007D4E4F" w:rsidRDefault="007D4E4F" w:rsidP="007D4E4F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Daughter of Arthur Hopton of Westwood, Suffolk.</w:t>
      </w:r>
    </w:p>
    <w:p w14:paraId="6B99DDAE" w14:textId="77777777" w:rsidR="007D4E4F" w:rsidRPr="00B55872" w:rsidRDefault="007D4E4F" w:rsidP="007D4E4F">
      <w:pPr>
        <w:pStyle w:val="NoSpacing"/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</w:pP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(Francis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 </w:t>
      </w:r>
      <w:r w:rsidRPr="00B55872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8</w:t>
      </w:r>
      <w:r w:rsidRPr="00B55872">
        <w:rPr>
          <w:rFonts w:ascii="Helvetica" w:hAnsi="Helvetica" w:cs="Helvetica"/>
          <w:sz w:val="16"/>
          <w:szCs w:val="16"/>
        </w:rPr>
        <w:t> (London, 1808), </w:t>
      </w:r>
      <w:r w:rsidRPr="00B55872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B55872">
        <w:rPr>
          <w:rFonts w:ascii="Helvetica" w:hAnsi="Helvetica" w:cs="Helvetica"/>
          <w:sz w:val="16"/>
          <w:szCs w:val="16"/>
        </w:rPr>
        <w:t> http://www.british-history.ac.uk/topographical-hist-norfolk/vol8 [accessed 6 April 2019].)</w:t>
      </w:r>
    </w:p>
    <w:p w14:paraId="08DA5FB7" w14:textId="77777777" w:rsidR="007D4E4F" w:rsidRDefault="007D4E4F" w:rsidP="007D4E4F">
      <w:pPr>
        <w:pStyle w:val="NoSpacing"/>
      </w:pPr>
      <w:r>
        <w:t>1 = Sir Thomas Hopton.    (ibid.)</w:t>
      </w:r>
    </w:p>
    <w:p w14:paraId="3C969A91" w14:textId="77777777" w:rsidR="007D4E4F" w:rsidRDefault="007D4E4F" w:rsidP="007D4E4F">
      <w:pPr>
        <w:pStyle w:val="NoSpacing"/>
      </w:pPr>
    </w:p>
    <w:p w14:paraId="78B47128" w14:textId="77777777" w:rsidR="007D4E4F" w:rsidRDefault="007D4E4F" w:rsidP="007D4E4F">
      <w:pPr>
        <w:pStyle w:val="NoSpacing"/>
      </w:pPr>
      <w:r>
        <w:t xml:space="preserve">2 = Richard </w:t>
      </w:r>
      <w:proofErr w:type="spellStart"/>
      <w:r>
        <w:t>Hovell</w:t>
      </w:r>
      <w:proofErr w:type="spellEnd"/>
      <w:r>
        <w:t>(q.v.).   (ibid.)</w:t>
      </w:r>
    </w:p>
    <w:p w14:paraId="3D660C7C" w14:textId="77777777" w:rsidR="007D4E4F" w:rsidRDefault="007D4E4F" w:rsidP="007D4E4F">
      <w:pPr>
        <w:pStyle w:val="NoSpacing"/>
      </w:pPr>
    </w:p>
    <w:p w14:paraId="0EF9BBC1" w14:textId="77777777" w:rsidR="007D4E4F" w:rsidRDefault="007D4E4F" w:rsidP="007D4E4F">
      <w:pPr>
        <w:pStyle w:val="NoSpacing"/>
      </w:pPr>
    </w:p>
    <w:p w14:paraId="1DA49243" w14:textId="77777777" w:rsidR="007D4E4F" w:rsidRDefault="007D4E4F" w:rsidP="007D4E4F">
      <w:pPr>
        <w:pStyle w:val="NoSpacing"/>
      </w:pPr>
      <w:r>
        <w:t>6 April 2019</w:t>
      </w:r>
    </w:p>
    <w:p w14:paraId="7D17B6AB" w14:textId="77777777" w:rsidR="006B2F86" w:rsidRPr="00E71FC3" w:rsidRDefault="007D4E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D00B3" w14:textId="77777777" w:rsidR="007D4E4F" w:rsidRDefault="007D4E4F" w:rsidP="00E71FC3">
      <w:pPr>
        <w:spacing w:after="0" w:line="240" w:lineRule="auto"/>
      </w:pPr>
      <w:r>
        <w:separator/>
      </w:r>
    </w:p>
  </w:endnote>
  <w:endnote w:type="continuationSeparator" w:id="0">
    <w:p w14:paraId="6D7569F8" w14:textId="77777777" w:rsidR="007D4E4F" w:rsidRDefault="007D4E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9CB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7CA51" w14:textId="77777777" w:rsidR="007D4E4F" w:rsidRDefault="007D4E4F" w:rsidP="00E71FC3">
      <w:pPr>
        <w:spacing w:after="0" w:line="240" w:lineRule="auto"/>
      </w:pPr>
      <w:r>
        <w:separator/>
      </w:r>
    </w:p>
  </w:footnote>
  <w:footnote w:type="continuationSeparator" w:id="0">
    <w:p w14:paraId="4E1E516B" w14:textId="77777777" w:rsidR="007D4E4F" w:rsidRDefault="007D4E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4F"/>
    <w:rsid w:val="001A7C09"/>
    <w:rsid w:val="00577BD5"/>
    <w:rsid w:val="00656CBA"/>
    <w:rsid w:val="006A1F77"/>
    <w:rsid w:val="00733BE7"/>
    <w:rsid w:val="007D4E4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74FF"/>
  <w15:chartTrackingRefBased/>
  <w15:docId w15:val="{5DA8E33D-83CD-4749-B70F-8CF6C287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7D4E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2019-04-18T19:27:00Z</dcterms:created>
  <dcterms:modified xsi:type="dcterms:W3CDTF">2019-04-18T19:28:00Z</dcterms:modified>
</cp:coreProperties>
</file>