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9723C" w14:textId="685B0FCF" w:rsidR="006B2F86" w:rsidRDefault="0046390B" w:rsidP="00E71FC3">
      <w:pPr>
        <w:pStyle w:val="NoSpacing"/>
      </w:pPr>
      <w:r>
        <w:rPr>
          <w:u w:val="single"/>
        </w:rPr>
        <w:t>Elizabeth HOPTON</w:t>
      </w:r>
      <w:r>
        <w:t xml:space="preserve">   </w:t>
      </w:r>
      <w:proofErr w:type="gramStart"/>
      <w:r>
        <w:t xml:space="preserve">   (</w:t>
      </w:r>
      <w:proofErr w:type="gramEnd"/>
      <w:r>
        <w:t>d.1483-4)</w:t>
      </w:r>
    </w:p>
    <w:p w14:paraId="58A4D779" w14:textId="65A209AF" w:rsidR="0046390B" w:rsidRDefault="0046390B" w:rsidP="00E71FC3">
      <w:pPr>
        <w:pStyle w:val="NoSpacing"/>
      </w:pPr>
      <w:r>
        <w:t xml:space="preserve">of Armley, West Riding of Yorkshire. </w:t>
      </w:r>
    </w:p>
    <w:p w14:paraId="145A721E" w14:textId="6CD89FD2" w:rsidR="0046390B" w:rsidRDefault="0046390B" w:rsidP="00E71FC3">
      <w:pPr>
        <w:pStyle w:val="NoSpacing"/>
      </w:pPr>
    </w:p>
    <w:p w14:paraId="4D781A99" w14:textId="13A13B39" w:rsidR="0046390B" w:rsidRDefault="0046390B" w:rsidP="00E71FC3">
      <w:pPr>
        <w:pStyle w:val="NoSpacing"/>
      </w:pPr>
    </w:p>
    <w:p w14:paraId="2B69B2CE" w14:textId="6345B7CF" w:rsidR="0046390B" w:rsidRDefault="0046390B" w:rsidP="00E71FC3">
      <w:pPr>
        <w:pStyle w:val="NoSpacing"/>
      </w:pPr>
      <w:r>
        <w:t>= John.   (W.Y.R. p.88)</w:t>
      </w:r>
    </w:p>
    <w:p w14:paraId="04A9782A" w14:textId="74738F50" w:rsidR="0046390B" w:rsidRDefault="0046390B" w:rsidP="00E71FC3">
      <w:pPr>
        <w:pStyle w:val="NoSpacing"/>
      </w:pPr>
    </w:p>
    <w:p w14:paraId="104DE8C6" w14:textId="17E7BF63" w:rsidR="0046390B" w:rsidRDefault="0046390B" w:rsidP="00E71FC3">
      <w:pPr>
        <w:pStyle w:val="NoSpacing"/>
      </w:pPr>
    </w:p>
    <w:p w14:paraId="30A5E912" w14:textId="4B29FC64" w:rsidR="0046390B" w:rsidRDefault="0046390B" w:rsidP="00E71FC3">
      <w:pPr>
        <w:pStyle w:val="NoSpacing"/>
      </w:pPr>
      <w:r>
        <w:t xml:space="preserve">  4 Jun.1483</w:t>
      </w:r>
      <w:r>
        <w:tab/>
        <w:t>She made her Will.   (ibid.)</w:t>
      </w:r>
    </w:p>
    <w:p w14:paraId="4D721D98" w14:textId="7D9192F2" w:rsidR="0046390B" w:rsidRDefault="0046390B" w:rsidP="0046390B">
      <w:pPr>
        <w:pStyle w:val="NoSpacing"/>
      </w:pPr>
      <w:r>
        <w:t>23 Mar.1484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14:paraId="2DE63872" w14:textId="77777777" w:rsidR="0046390B" w:rsidRDefault="0046390B" w:rsidP="0046390B">
      <w:pPr>
        <w:pStyle w:val="NoSpacing"/>
      </w:pPr>
    </w:p>
    <w:p w14:paraId="74103A4A" w14:textId="77777777" w:rsidR="0046390B" w:rsidRDefault="0046390B" w:rsidP="0046390B">
      <w:pPr>
        <w:pStyle w:val="NoSpacing"/>
      </w:pPr>
    </w:p>
    <w:p w14:paraId="2D9910A9" w14:textId="77777777" w:rsidR="0046390B" w:rsidRDefault="0046390B" w:rsidP="0046390B">
      <w:pPr>
        <w:pStyle w:val="NoSpacing"/>
      </w:pPr>
      <w:r>
        <w:t>7 November 2018</w:t>
      </w:r>
    </w:p>
    <w:p w14:paraId="24C45847" w14:textId="59C9ECE5" w:rsidR="0046390B" w:rsidRPr="0046390B" w:rsidRDefault="0046390B" w:rsidP="00E71FC3">
      <w:pPr>
        <w:pStyle w:val="NoSpacing"/>
      </w:pPr>
    </w:p>
    <w:sectPr w:rsidR="0046390B" w:rsidRPr="004639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3422D" w14:textId="77777777" w:rsidR="0046390B" w:rsidRDefault="0046390B" w:rsidP="00E71FC3">
      <w:pPr>
        <w:spacing w:after="0" w:line="240" w:lineRule="auto"/>
      </w:pPr>
      <w:r>
        <w:separator/>
      </w:r>
    </w:p>
  </w:endnote>
  <w:endnote w:type="continuationSeparator" w:id="0">
    <w:p w14:paraId="086A4604" w14:textId="77777777" w:rsidR="0046390B" w:rsidRDefault="004639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77D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20A19" w14:textId="77777777" w:rsidR="0046390B" w:rsidRDefault="0046390B" w:rsidP="00E71FC3">
      <w:pPr>
        <w:spacing w:after="0" w:line="240" w:lineRule="auto"/>
      </w:pPr>
      <w:r>
        <w:separator/>
      </w:r>
    </w:p>
  </w:footnote>
  <w:footnote w:type="continuationSeparator" w:id="0">
    <w:p w14:paraId="66BD15D6" w14:textId="77777777" w:rsidR="0046390B" w:rsidRDefault="004639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0B"/>
    <w:rsid w:val="001A7C09"/>
    <w:rsid w:val="0046390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EB65"/>
  <w15:chartTrackingRefBased/>
  <w15:docId w15:val="{F0A15D7E-7805-4617-A316-859B7E3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2018-11-07T20:39:00Z</dcterms:created>
  <dcterms:modified xsi:type="dcterms:W3CDTF">2018-11-07T20:50:00Z</dcterms:modified>
</cp:coreProperties>
</file>