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2068D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HOPTON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A722D42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793F153D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</w:p>
    <w:p w14:paraId="041EC451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</w:p>
    <w:p w14:paraId="2B5E1458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and Thomas </w:t>
      </w:r>
      <w:proofErr w:type="spellStart"/>
      <w:r>
        <w:rPr>
          <w:rFonts w:cs="Times New Roman"/>
          <w:szCs w:val="24"/>
        </w:rPr>
        <w:t>Passhe</w:t>
      </w:r>
      <w:proofErr w:type="spellEnd"/>
      <w:r>
        <w:rPr>
          <w:rFonts w:cs="Times New Roman"/>
          <w:szCs w:val="24"/>
        </w:rPr>
        <w:t>, clerk(q.v.), made a plaint of the right to an advowson</w:t>
      </w:r>
    </w:p>
    <w:p w14:paraId="533F414B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Richard, Duke of Gloucester, and his wife, Anne.</w:t>
      </w:r>
    </w:p>
    <w:p w14:paraId="3CB8C578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77C63AA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</w:p>
    <w:p w14:paraId="1A0826C9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</w:p>
    <w:p w14:paraId="45C49F12" w14:textId="77777777" w:rsidR="00F058C8" w:rsidRDefault="00F058C8" w:rsidP="00F058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November 2022</w:t>
      </w:r>
    </w:p>
    <w:p w14:paraId="33140C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9E0D8" w14:textId="77777777" w:rsidR="00F058C8" w:rsidRDefault="00F058C8" w:rsidP="009139A6">
      <w:r>
        <w:separator/>
      </w:r>
    </w:p>
  </w:endnote>
  <w:endnote w:type="continuationSeparator" w:id="0">
    <w:p w14:paraId="6139E780" w14:textId="77777777" w:rsidR="00F058C8" w:rsidRDefault="00F058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89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A5B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3B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4D0B4" w14:textId="77777777" w:rsidR="00F058C8" w:rsidRDefault="00F058C8" w:rsidP="009139A6">
      <w:r>
        <w:separator/>
      </w:r>
    </w:p>
  </w:footnote>
  <w:footnote w:type="continuationSeparator" w:id="0">
    <w:p w14:paraId="53A20AC8" w14:textId="77777777" w:rsidR="00F058C8" w:rsidRDefault="00F058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59D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3B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41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C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58C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8F771"/>
  <w15:chartTrackingRefBased/>
  <w15:docId w15:val="{AD261496-D5C5-4EF2-ABB9-C4B4F1DF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58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2023-01-07T19:30:00Z</dcterms:created>
  <dcterms:modified xsi:type="dcterms:W3CDTF">2023-01-07T19:30:00Z</dcterms:modified>
</cp:coreProperties>
</file>