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11EF8" w14:textId="77777777" w:rsidR="00CA56DD" w:rsidRDefault="00CA56DD" w:rsidP="00CA56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HOPSON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fl.1479-80)</w:t>
      </w:r>
    </w:p>
    <w:p w14:paraId="2CEDE73D" w14:textId="77777777" w:rsidR="00CA56DD" w:rsidRDefault="00CA56DD" w:rsidP="00CA56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Barber.</w:t>
      </w:r>
    </w:p>
    <w:p w14:paraId="3DCCCC27" w14:textId="77777777" w:rsidR="00CA56DD" w:rsidRDefault="00CA56DD" w:rsidP="00CA56DD">
      <w:pPr>
        <w:pStyle w:val="NoSpacing"/>
        <w:rPr>
          <w:rFonts w:cs="Times New Roman"/>
          <w:szCs w:val="24"/>
        </w:rPr>
      </w:pPr>
    </w:p>
    <w:p w14:paraId="74C0C876" w14:textId="77777777" w:rsidR="00CA56DD" w:rsidRDefault="00CA56DD" w:rsidP="00CA56DD">
      <w:pPr>
        <w:pStyle w:val="NoSpacing"/>
        <w:rPr>
          <w:rFonts w:cs="Times New Roman"/>
          <w:szCs w:val="24"/>
        </w:rPr>
      </w:pPr>
    </w:p>
    <w:p w14:paraId="22D73DF8" w14:textId="77777777" w:rsidR="00CA56DD" w:rsidRDefault="00CA56DD" w:rsidP="00CA56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1479-80</w:t>
      </w:r>
      <w:r>
        <w:rPr>
          <w:rFonts w:cs="Times New Roman"/>
          <w:szCs w:val="24"/>
        </w:rPr>
        <w:tab/>
        <w:t>He entered the Merchant Gild.</w:t>
      </w:r>
    </w:p>
    <w:p w14:paraId="36712A89" w14:textId="77777777" w:rsidR="00CA56DD" w:rsidRDefault="00CA56DD" w:rsidP="00CA56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E79A2A3" w14:textId="77777777" w:rsidR="00CA56DD" w:rsidRDefault="00CA56DD" w:rsidP="00CA56DD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0B610B07" w14:textId="77777777" w:rsidR="00CA56DD" w:rsidRDefault="00CA56DD" w:rsidP="00CA56DD">
      <w:pPr>
        <w:pStyle w:val="NoSpacing"/>
        <w:rPr>
          <w:rFonts w:cs="Times New Roman"/>
          <w:szCs w:val="24"/>
        </w:rPr>
      </w:pPr>
    </w:p>
    <w:p w14:paraId="24F0CDC8" w14:textId="77777777" w:rsidR="00CA56DD" w:rsidRDefault="00CA56DD" w:rsidP="00CA56DD">
      <w:pPr>
        <w:pStyle w:val="NoSpacing"/>
        <w:rPr>
          <w:rFonts w:cs="Times New Roman"/>
          <w:szCs w:val="24"/>
        </w:rPr>
      </w:pPr>
    </w:p>
    <w:p w14:paraId="45133B03" w14:textId="77777777" w:rsidR="00CA56DD" w:rsidRDefault="00CA56DD" w:rsidP="00CA56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June 2024</w:t>
      </w:r>
    </w:p>
    <w:p w14:paraId="7E6747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D3B8B" w14:textId="77777777" w:rsidR="00CA56DD" w:rsidRDefault="00CA56DD" w:rsidP="009139A6">
      <w:r>
        <w:separator/>
      </w:r>
    </w:p>
  </w:endnote>
  <w:endnote w:type="continuationSeparator" w:id="0">
    <w:p w14:paraId="35E9C9DF" w14:textId="77777777" w:rsidR="00CA56DD" w:rsidRDefault="00CA56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7D2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885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79E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9E142" w14:textId="77777777" w:rsidR="00CA56DD" w:rsidRDefault="00CA56DD" w:rsidP="009139A6">
      <w:r>
        <w:separator/>
      </w:r>
    </w:p>
  </w:footnote>
  <w:footnote w:type="continuationSeparator" w:id="0">
    <w:p w14:paraId="45CB8000" w14:textId="77777777" w:rsidR="00CA56DD" w:rsidRDefault="00CA56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98D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AC8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3C2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D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56DD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42955"/>
  <w15:chartTrackingRefBased/>
  <w15:docId w15:val="{46630013-6C89-49AE-8FD5-0598E0B7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2024-06-17T20:43:00Z</dcterms:created>
  <dcterms:modified xsi:type="dcterms:W3CDTF">2024-06-17T20:44:00Z</dcterms:modified>
</cp:coreProperties>
</file>