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C6B" w:rsidRDefault="00476C6B" w:rsidP="00476C6B">
      <w:pPr>
        <w:pStyle w:val="NoSpacing"/>
      </w:pPr>
      <w:r>
        <w:rPr>
          <w:u w:val="single"/>
        </w:rPr>
        <w:t>Robert HOPPYNGE</w:t>
      </w:r>
      <w:r>
        <w:t xml:space="preserve">   </w:t>
      </w:r>
      <w:proofErr w:type="gramStart"/>
      <w:r>
        <w:t xml:space="preserve">   (</w:t>
      </w:r>
      <w:proofErr w:type="gramEnd"/>
      <w:r>
        <w:t>fl.1436)</w:t>
      </w:r>
    </w:p>
    <w:p w:rsidR="00476C6B" w:rsidRDefault="00B217D7" w:rsidP="00476C6B">
      <w:pPr>
        <w:pStyle w:val="NoSpacing"/>
      </w:pPr>
      <w:r>
        <w:t>of Newham Abbey.</w:t>
      </w:r>
      <w:bookmarkStart w:id="0" w:name="_GoBack"/>
      <w:bookmarkEnd w:id="0"/>
    </w:p>
    <w:p w:rsidR="00476C6B" w:rsidRDefault="00476C6B" w:rsidP="00476C6B">
      <w:pPr>
        <w:pStyle w:val="NoSpacing"/>
      </w:pPr>
    </w:p>
    <w:p w:rsidR="00476C6B" w:rsidRDefault="00476C6B" w:rsidP="00476C6B">
      <w:pPr>
        <w:pStyle w:val="NoSpacing"/>
      </w:pPr>
    </w:p>
    <w:p w:rsidR="00476C6B" w:rsidRDefault="00476C6B" w:rsidP="00476C6B">
      <w:pPr>
        <w:pStyle w:val="NoSpacing"/>
      </w:pPr>
      <w:r>
        <w:t xml:space="preserve">  2 Jun.1436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Devon.</w:t>
      </w:r>
    </w:p>
    <w:p w:rsidR="00476C6B" w:rsidRDefault="00476C6B" w:rsidP="00476C6B">
      <w:pPr>
        <w:pStyle w:val="NoSpacing"/>
      </w:pPr>
      <w:r>
        <w:tab/>
      </w:r>
      <w:r>
        <w:tab/>
        <w:t>(“Register of Edmund Lacy, Bishop of Exeter 1420-55” part 4 p.160)</w:t>
      </w:r>
    </w:p>
    <w:p w:rsidR="00B217D7" w:rsidRDefault="00B217D7" w:rsidP="00476C6B">
      <w:pPr>
        <w:pStyle w:val="NoSpacing"/>
      </w:pPr>
      <w:r>
        <w:t>19 Dec.1439</w:t>
      </w:r>
      <w:r>
        <w:tab/>
        <w:t>He was ordained subdeacon in the same place by the Bishop.</w:t>
      </w:r>
    </w:p>
    <w:p w:rsidR="00B217D7" w:rsidRDefault="00B217D7" w:rsidP="00476C6B">
      <w:pPr>
        <w:pStyle w:val="NoSpacing"/>
      </w:pPr>
      <w:r>
        <w:tab/>
      </w:r>
      <w:r>
        <w:tab/>
        <w:t>(ibid.p.174)</w:t>
      </w:r>
    </w:p>
    <w:p w:rsidR="00476C6B" w:rsidRDefault="00476C6B" w:rsidP="00476C6B">
      <w:pPr>
        <w:pStyle w:val="NoSpacing"/>
      </w:pPr>
    </w:p>
    <w:p w:rsidR="00476C6B" w:rsidRDefault="00476C6B" w:rsidP="00476C6B">
      <w:pPr>
        <w:pStyle w:val="NoSpacing"/>
      </w:pPr>
    </w:p>
    <w:p w:rsidR="006B2F86" w:rsidRDefault="00476C6B" w:rsidP="00476C6B">
      <w:pPr>
        <w:pStyle w:val="NoSpacing"/>
      </w:pPr>
      <w:r>
        <w:t>30 December 2016</w:t>
      </w:r>
    </w:p>
    <w:p w:rsidR="00B217D7" w:rsidRPr="00476C6B" w:rsidRDefault="00B217D7" w:rsidP="00476C6B">
      <w:pPr>
        <w:pStyle w:val="NoSpacing"/>
      </w:pPr>
      <w:r>
        <w:t>25 May 2017</w:t>
      </w:r>
    </w:p>
    <w:sectPr w:rsidR="00B217D7" w:rsidRPr="00476C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C6B" w:rsidRDefault="00476C6B" w:rsidP="00E71FC3">
      <w:pPr>
        <w:spacing w:after="0" w:line="240" w:lineRule="auto"/>
      </w:pPr>
      <w:r>
        <w:separator/>
      </w:r>
    </w:p>
  </w:endnote>
  <w:endnote w:type="continuationSeparator" w:id="0">
    <w:p w:rsidR="00476C6B" w:rsidRDefault="00476C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C6B" w:rsidRDefault="00476C6B" w:rsidP="00E71FC3">
      <w:pPr>
        <w:spacing w:after="0" w:line="240" w:lineRule="auto"/>
      </w:pPr>
      <w:r>
        <w:separator/>
      </w:r>
    </w:p>
  </w:footnote>
  <w:footnote w:type="continuationSeparator" w:id="0">
    <w:p w:rsidR="00476C6B" w:rsidRDefault="00476C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C6B"/>
    <w:rsid w:val="001A7C09"/>
    <w:rsid w:val="00476C6B"/>
    <w:rsid w:val="00733BE7"/>
    <w:rsid w:val="00AB52E8"/>
    <w:rsid w:val="00B16D3F"/>
    <w:rsid w:val="00B217D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26EAD"/>
  <w15:chartTrackingRefBased/>
  <w15:docId w15:val="{B6A331C5-347C-4A0C-9947-D2B53A0BD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2016-12-30T13:56:00Z</dcterms:created>
  <dcterms:modified xsi:type="dcterms:W3CDTF">2017-05-25T14:45:00Z</dcterms:modified>
</cp:coreProperties>
</file>