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2BA" w:rsidRDefault="003442BA" w:rsidP="00344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HOPPYNG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3442BA" w:rsidRDefault="003442BA" w:rsidP="00344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442BA" w:rsidRDefault="003442BA" w:rsidP="00344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42BA" w:rsidRDefault="003442BA" w:rsidP="00344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42BA" w:rsidRDefault="003442BA" w:rsidP="00344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Ottery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3442BA" w:rsidRDefault="003442BA" w:rsidP="00344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p.108)</w:t>
      </w:r>
    </w:p>
    <w:p w:rsidR="003442BA" w:rsidRDefault="003442BA" w:rsidP="00344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42BA" w:rsidRDefault="003442BA" w:rsidP="00344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442BA" w:rsidRDefault="003442BA" w:rsidP="00344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  <w:bookmarkStart w:id="0" w:name="_GoBack"/>
      <w:bookmarkEnd w:id="0"/>
    </w:p>
    <w:sectPr w:rsidR="006B2F86" w:rsidRPr="003442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2BA" w:rsidRDefault="003442BA" w:rsidP="00E71FC3">
      <w:pPr>
        <w:spacing w:after="0" w:line="240" w:lineRule="auto"/>
      </w:pPr>
      <w:r>
        <w:separator/>
      </w:r>
    </w:p>
  </w:endnote>
  <w:endnote w:type="continuationSeparator" w:id="0">
    <w:p w:rsidR="003442BA" w:rsidRDefault="003442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2BA" w:rsidRDefault="003442BA" w:rsidP="00E71FC3">
      <w:pPr>
        <w:spacing w:after="0" w:line="240" w:lineRule="auto"/>
      </w:pPr>
      <w:r>
        <w:separator/>
      </w:r>
    </w:p>
  </w:footnote>
  <w:footnote w:type="continuationSeparator" w:id="0">
    <w:p w:rsidR="003442BA" w:rsidRDefault="003442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2BA"/>
    <w:rsid w:val="003442B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21F1B"/>
  <w15:chartTrackingRefBased/>
  <w15:docId w15:val="{C1DA5C9D-7CA4-461F-9EDA-919848C30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2016-04-22T16:06:00Z</dcterms:created>
  <dcterms:modified xsi:type="dcterms:W3CDTF">2016-04-22T16:15:00Z</dcterms:modified>
</cp:coreProperties>
</file>