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7D552" w14:textId="77777777" w:rsidR="00253D6F" w:rsidRDefault="00253D6F" w:rsidP="00253D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HOPPYNG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fl.1472)</w:t>
      </w:r>
    </w:p>
    <w:p w14:paraId="555F932A" w14:textId="77777777" w:rsidR="00253D6F" w:rsidRDefault="00253D6F" w:rsidP="00253D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9D8D12" w14:textId="77777777" w:rsidR="00253D6F" w:rsidRDefault="00253D6F" w:rsidP="00253D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39CB13" w14:textId="77777777" w:rsidR="00253D6F" w:rsidRDefault="00253D6F" w:rsidP="00253D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1472</w:t>
      </w:r>
      <w:r>
        <w:rPr>
          <w:rFonts w:ascii="Times New Roman" w:hAnsi="Times New Roman" w:cs="Times New Roman"/>
          <w:sz w:val="24"/>
          <w:szCs w:val="24"/>
        </w:rPr>
        <w:tab/>
        <w:t xml:space="preserve">She made a plaint of trespass and taking against Alice Benet of London, </w:t>
      </w:r>
    </w:p>
    <w:p w14:paraId="7D306214" w14:textId="77777777" w:rsidR="00253D6F" w:rsidRDefault="00253D6F" w:rsidP="00253D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widow(q.v.), Harry Benet of London, tailor(q.v.), John Benet of London, </w:t>
      </w:r>
    </w:p>
    <w:p w14:paraId="442F92B9" w14:textId="77777777" w:rsidR="00253D6F" w:rsidRDefault="00253D6F" w:rsidP="00253D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cutler(q.v.),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Cleveley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cook(q.v.).</w:t>
      </w:r>
    </w:p>
    <w:p w14:paraId="701CADFA" w14:textId="77777777" w:rsidR="00253D6F" w:rsidRDefault="00253D6F" w:rsidP="00253D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24DF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https://waalt.uh.edu/index.php/CP40/841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74B49CE" w14:textId="77777777" w:rsidR="00253D6F" w:rsidRDefault="00253D6F" w:rsidP="00253D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5B3296" w14:textId="77777777" w:rsidR="00253D6F" w:rsidRDefault="00253D6F" w:rsidP="00253D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B07AA9" w14:textId="77777777" w:rsidR="00253D6F" w:rsidRDefault="00253D6F" w:rsidP="00253D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September 2022</w:t>
      </w:r>
    </w:p>
    <w:p w14:paraId="1B33C6D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54C6D" w14:textId="77777777" w:rsidR="00253D6F" w:rsidRDefault="00253D6F" w:rsidP="009139A6">
      <w:r>
        <w:separator/>
      </w:r>
    </w:p>
  </w:endnote>
  <w:endnote w:type="continuationSeparator" w:id="0">
    <w:p w14:paraId="23B5397F" w14:textId="77777777" w:rsidR="00253D6F" w:rsidRDefault="00253D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29B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9983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2CF4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ED26F" w14:textId="77777777" w:rsidR="00253D6F" w:rsidRDefault="00253D6F" w:rsidP="009139A6">
      <w:r>
        <w:separator/>
      </w:r>
    </w:p>
  </w:footnote>
  <w:footnote w:type="continuationSeparator" w:id="0">
    <w:p w14:paraId="59E7B3DA" w14:textId="77777777" w:rsidR="00253D6F" w:rsidRDefault="00253D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19C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B78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1E5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D6F"/>
    <w:rsid w:val="000666E0"/>
    <w:rsid w:val="002510B7"/>
    <w:rsid w:val="00253D6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B0A2C"/>
  <w15:chartTrackingRefBased/>
  <w15:docId w15:val="{DC026579-4E4F-472A-8845-F9CC628B3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53D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4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2022-09-16T10:30:00Z</dcterms:created>
  <dcterms:modified xsi:type="dcterms:W3CDTF">2022-09-16T10:30:00Z</dcterms:modified>
</cp:coreProperties>
</file>