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BA2" w:rsidRDefault="00E55BA2" w:rsidP="00E55BA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HOPPYNG, junior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E55BA2" w:rsidRDefault="00E55BA2" w:rsidP="00E55BA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Otterton</w:t>
      </w:r>
      <w:proofErr w:type="spellEnd"/>
      <w:r>
        <w:rPr>
          <w:rFonts w:ascii="Times New Roman" w:hAnsi="Times New Roman" w:cs="Times New Roman"/>
        </w:rPr>
        <w:t>, Devon.   Husbandman.</w:t>
      </w:r>
    </w:p>
    <w:p w:rsidR="00E55BA2" w:rsidRDefault="00E55BA2" w:rsidP="00E55BA2">
      <w:pPr>
        <w:rPr>
          <w:rFonts w:ascii="Times New Roman" w:hAnsi="Times New Roman" w:cs="Times New Roman"/>
        </w:rPr>
      </w:pPr>
    </w:p>
    <w:p w:rsidR="00E55BA2" w:rsidRDefault="00E55BA2" w:rsidP="00E55BA2">
      <w:pPr>
        <w:rPr>
          <w:rFonts w:ascii="Times New Roman" w:hAnsi="Times New Roman" w:cs="Times New Roman"/>
        </w:rPr>
      </w:pPr>
    </w:p>
    <w:p w:rsidR="00E55BA2" w:rsidRDefault="00E55BA2" w:rsidP="00E55BA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Bette(q.v.) brought a plaint of debt against him.</w:t>
      </w:r>
    </w:p>
    <w:p w:rsidR="00E55BA2" w:rsidRDefault="00E55BA2" w:rsidP="00E55BA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)</w:t>
      </w:r>
      <w:proofErr w:type="gramEnd"/>
    </w:p>
    <w:p w:rsidR="00E55BA2" w:rsidRDefault="00E55BA2" w:rsidP="00E55BA2">
      <w:pPr>
        <w:rPr>
          <w:rFonts w:ascii="Times New Roman" w:hAnsi="Times New Roman" w:cs="Times New Roman"/>
        </w:rPr>
      </w:pPr>
    </w:p>
    <w:p w:rsidR="00E55BA2" w:rsidRDefault="00E55BA2" w:rsidP="00E55BA2">
      <w:pPr>
        <w:rPr>
          <w:rFonts w:ascii="Times New Roman" w:hAnsi="Times New Roman" w:cs="Times New Roman"/>
        </w:rPr>
      </w:pPr>
    </w:p>
    <w:p w:rsidR="00E55BA2" w:rsidRPr="004F446A" w:rsidRDefault="00E55BA2" w:rsidP="00E55BA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February 2017</w:t>
      </w:r>
    </w:p>
    <w:p w:rsidR="006B2F86" w:rsidRPr="00E71FC3" w:rsidRDefault="00E55BA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5BA2" w:rsidRDefault="00E55BA2" w:rsidP="00E71FC3">
      <w:r>
        <w:separator/>
      </w:r>
    </w:p>
  </w:endnote>
  <w:endnote w:type="continuationSeparator" w:id="0">
    <w:p w:rsidR="00E55BA2" w:rsidRDefault="00E55BA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5BA2" w:rsidRDefault="00E55BA2" w:rsidP="00E71FC3">
      <w:r>
        <w:separator/>
      </w:r>
    </w:p>
  </w:footnote>
  <w:footnote w:type="continuationSeparator" w:id="0">
    <w:p w:rsidR="00E55BA2" w:rsidRDefault="00E55BA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BA2"/>
    <w:rsid w:val="001A7C09"/>
    <w:rsid w:val="00577BD5"/>
    <w:rsid w:val="00656CBA"/>
    <w:rsid w:val="006A1F77"/>
    <w:rsid w:val="00733BE7"/>
    <w:rsid w:val="00AB52E8"/>
    <w:rsid w:val="00B16D3F"/>
    <w:rsid w:val="00BB41AC"/>
    <w:rsid w:val="00E55BA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9D7049-B2D9-4F18-8B2A-33F997A0A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55BA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2017-02-15T19:43:00Z</dcterms:created>
  <dcterms:modified xsi:type="dcterms:W3CDTF">2017-02-15T19:44:00Z</dcterms:modified>
</cp:coreProperties>
</file>