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3BFBA4" w14:textId="77777777" w:rsidR="001E6915" w:rsidRDefault="001E6915" w:rsidP="001E69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Joan HOPPYNG</w:t>
      </w:r>
      <w:r>
        <w:rPr>
          <w:rFonts w:ascii="Times New Roman" w:hAnsi="Times New Roman" w:cs="Times New Roman"/>
        </w:rPr>
        <w:t xml:space="preserve">       (fl.1484)</w:t>
      </w:r>
    </w:p>
    <w:p w14:paraId="6E31B418" w14:textId="77777777" w:rsidR="001E6915" w:rsidRDefault="001E6915" w:rsidP="001E69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Otterton</w:t>
      </w:r>
      <w:proofErr w:type="spellEnd"/>
      <w:r>
        <w:rPr>
          <w:rFonts w:ascii="Times New Roman" w:hAnsi="Times New Roman" w:cs="Times New Roman"/>
        </w:rPr>
        <w:t xml:space="preserve">, Devon. </w:t>
      </w:r>
    </w:p>
    <w:p w14:paraId="03D6DDAE" w14:textId="77777777" w:rsidR="001E6915" w:rsidRDefault="001E6915" w:rsidP="001E6915">
      <w:pPr>
        <w:rPr>
          <w:rFonts w:ascii="Times New Roman" w:hAnsi="Times New Roman" w:cs="Times New Roman"/>
        </w:rPr>
      </w:pPr>
    </w:p>
    <w:p w14:paraId="6503117C" w14:textId="77777777" w:rsidR="001E6915" w:rsidRDefault="001E6915" w:rsidP="001E6915">
      <w:pPr>
        <w:rPr>
          <w:rFonts w:ascii="Times New Roman" w:hAnsi="Times New Roman" w:cs="Times New Roman"/>
        </w:rPr>
      </w:pPr>
    </w:p>
    <w:p w14:paraId="41C2A181" w14:textId="77777777" w:rsidR="001E6915" w:rsidRDefault="001E6915" w:rsidP="001E69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John, junior(q.v.).</w:t>
      </w:r>
    </w:p>
    <w:p w14:paraId="62BABB6F" w14:textId="77777777" w:rsidR="001E6915" w:rsidRDefault="001E6915" w:rsidP="001E69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C33FD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0B58EE8" w14:textId="77777777" w:rsidR="001E6915" w:rsidRDefault="001E6915" w:rsidP="001E6915">
      <w:pPr>
        <w:rPr>
          <w:rFonts w:ascii="Times New Roman" w:hAnsi="Times New Roman" w:cs="Times New Roman"/>
        </w:rPr>
      </w:pPr>
    </w:p>
    <w:p w14:paraId="40381E3E" w14:textId="77777777" w:rsidR="001E6915" w:rsidRDefault="001E6915" w:rsidP="001E6915">
      <w:pPr>
        <w:rPr>
          <w:rFonts w:ascii="Times New Roman" w:hAnsi="Times New Roman" w:cs="Times New Roman"/>
        </w:rPr>
      </w:pPr>
    </w:p>
    <w:p w14:paraId="43ED00B2" w14:textId="77777777" w:rsidR="001E6915" w:rsidRDefault="001E6915" w:rsidP="001E69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Sibella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Colyn</w:t>
      </w:r>
      <w:proofErr w:type="spellEnd"/>
      <w:r>
        <w:rPr>
          <w:rFonts w:ascii="Times New Roman" w:hAnsi="Times New Roman" w:cs="Times New Roman"/>
        </w:rPr>
        <w:t xml:space="preserve">(q.v.), as the executrix of Richard </w:t>
      </w:r>
      <w:proofErr w:type="spellStart"/>
      <w:r>
        <w:rPr>
          <w:rFonts w:ascii="Times New Roman" w:hAnsi="Times New Roman" w:cs="Times New Roman"/>
        </w:rPr>
        <w:t>Vygours</w:t>
      </w:r>
      <w:proofErr w:type="spellEnd"/>
      <w:r>
        <w:rPr>
          <w:rFonts w:ascii="Times New Roman" w:hAnsi="Times New Roman" w:cs="Times New Roman"/>
        </w:rPr>
        <w:t>(q.v.), brought a</w:t>
      </w:r>
    </w:p>
    <w:p w14:paraId="76409423" w14:textId="77777777" w:rsidR="001E6915" w:rsidRDefault="001E6915" w:rsidP="001E6915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plaint of debt against them, John </w:t>
      </w:r>
      <w:proofErr w:type="spellStart"/>
      <w:r>
        <w:rPr>
          <w:rFonts w:ascii="Times New Roman" w:hAnsi="Times New Roman" w:cs="Times New Roman"/>
        </w:rPr>
        <w:t>Goderyche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Uffcombe</w:t>
      </w:r>
      <w:proofErr w:type="spellEnd"/>
      <w:r>
        <w:rPr>
          <w:rFonts w:ascii="Times New Roman" w:hAnsi="Times New Roman" w:cs="Times New Roman"/>
        </w:rPr>
        <w:t>(q.v.) and Stephen</w:t>
      </w:r>
    </w:p>
    <w:p w14:paraId="267FFD00" w14:textId="77777777" w:rsidR="001E6915" w:rsidRDefault="001E6915" w:rsidP="001E6915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Hoper of Ottery </w:t>
      </w:r>
      <w:proofErr w:type="spellStart"/>
      <w:r>
        <w:rPr>
          <w:rFonts w:ascii="Times New Roman" w:hAnsi="Times New Roman" w:cs="Times New Roman"/>
        </w:rPr>
        <w:t>St.Mary</w:t>
      </w:r>
      <w:proofErr w:type="spellEnd"/>
      <w:r>
        <w:rPr>
          <w:rFonts w:ascii="Times New Roman" w:hAnsi="Times New Roman" w:cs="Times New Roman"/>
        </w:rPr>
        <w:t>(q.v.).</w:t>
      </w:r>
    </w:p>
    <w:p w14:paraId="1719AD43" w14:textId="77777777" w:rsidR="001E6915" w:rsidRDefault="001E6915" w:rsidP="001E69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C33FD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F18A906" w14:textId="77777777" w:rsidR="001E6915" w:rsidRDefault="001E6915" w:rsidP="001E6915">
      <w:pPr>
        <w:rPr>
          <w:rFonts w:ascii="Times New Roman" w:hAnsi="Times New Roman" w:cs="Times New Roman"/>
        </w:rPr>
      </w:pPr>
    </w:p>
    <w:p w14:paraId="0019222D" w14:textId="77777777" w:rsidR="001E6915" w:rsidRDefault="001E6915" w:rsidP="001E6915">
      <w:pPr>
        <w:rPr>
          <w:rFonts w:ascii="Times New Roman" w:hAnsi="Times New Roman" w:cs="Times New Roman"/>
        </w:rPr>
      </w:pPr>
    </w:p>
    <w:p w14:paraId="5F40C767" w14:textId="77777777" w:rsidR="001E6915" w:rsidRDefault="001E6915" w:rsidP="001E69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March 2019</w:t>
      </w:r>
    </w:p>
    <w:p w14:paraId="1919ADB6" w14:textId="77777777" w:rsidR="006B2F86" w:rsidRPr="00E71FC3" w:rsidRDefault="001E691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5F14C4" w14:textId="77777777" w:rsidR="001E6915" w:rsidRDefault="001E6915" w:rsidP="00E71FC3">
      <w:r>
        <w:separator/>
      </w:r>
    </w:p>
  </w:endnote>
  <w:endnote w:type="continuationSeparator" w:id="0">
    <w:p w14:paraId="7DAE0A0C" w14:textId="77777777" w:rsidR="001E6915" w:rsidRDefault="001E691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EEC3B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29EA59" w14:textId="77777777" w:rsidR="001E6915" w:rsidRDefault="001E6915" w:rsidP="00E71FC3">
      <w:r>
        <w:separator/>
      </w:r>
    </w:p>
  </w:footnote>
  <w:footnote w:type="continuationSeparator" w:id="0">
    <w:p w14:paraId="0CBE3D90" w14:textId="77777777" w:rsidR="001E6915" w:rsidRDefault="001E691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915"/>
    <w:rsid w:val="001A7C09"/>
    <w:rsid w:val="001E691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20A18"/>
  <w15:chartTrackingRefBased/>
  <w15:docId w15:val="{5756A7AB-1003-4865-B6D7-4D1615590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691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E69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2019-03-15T21:15:00Z</dcterms:created>
  <dcterms:modified xsi:type="dcterms:W3CDTF">2019-03-15T21:15:00Z</dcterms:modified>
</cp:coreProperties>
</file>