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362C" w:rsidRDefault="00AF362C" w:rsidP="00AF362C">
      <w:pPr>
        <w:pStyle w:val="NoSpacing"/>
      </w:pPr>
      <w:r>
        <w:rPr>
          <w:u w:val="single"/>
        </w:rPr>
        <w:t>George HOPPIN</w:t>
      </w:r>
      <w:r w:rsidR="009F2CD1">
        <w:rPr>
          <w:u w:val="single"/>
        </w:rPr>
        <w:t>(</w:t>
      </w:r>
      <w:proofErr w:type="gramStart"/>
      <w:r>
        <w:rPr>
          <w:u w:val="single"/>
        </w:rPr>
        <w:t>G</w:t>
      </w:r>
      <w:r w:rsidR="009F2CD1">
        <w:rPr>
          <w:u w:val="single"/>
        </w:rPr>
        <w:t>)</w:t>
      </w:r>
      <w:r>
        <w:t xml:space="preserve">   </w:t>
      </w:r>
      <w:proofErr w:type="gramEnd"/>
      <w:r>
        <w:t xml:space="preserve">   (fl.1482)</w:t>
      </w:r>
    </w:p>
    <w:p w:rsidR="00AF362C" w:rsidRDefault="00AF362C" w:rsidP="00AF362C">
      <w:pPr>
        <w:pStyle w:val="NoSpacing"/>
      </w:pPr>
      <w:r>
        <w:t>of York. Barber.</w:t>
      </w:r>
    </w:p>
    <w:p w:rsidR="00AF362C" w:rsidRDefault="00AF362C" w:rsidP="00AF362C">
      <w:pPr>
        <w:pStyle w:val="NoSpacing"/>
      </w:pPr>
    </w:p>
    <w:p w:rsidR="00AF362C" w:rsidRDefault="00AF362C" w:rsidP="00AF362C">
      <w:pPr>
        <w:pStyle w:val="NoSpacing"/>
      </w:pPr>
    </w:p>
    <w:p w:rsidR="00AF362C" w:rsidRDefault="00AF362C" w:rsidP="00AF362C">
      <w:pPr>
        <w:pStyle w:val="NoSpacing"/>
      </w:pPr>
      <w:r>
        <w:t xml:space="preserve">Former apprentice of John </w:t>
      </w:r>
      <w:proofErr w:type="spellStart"/>
      <w:r>
        <w:t>Wilkynson</w:t>
      </w:r>
      <w:proofErr w:type="spellEnd"/>
      <w:r>
        <w:t>(q.v.).  (R.F.Y. p.206)</w:t>
      </w:r>
    </w:p>
    <w:p w:rsidR="00AF362C" w:rsidRDefault="00AF362C" w:rsidP="00AF362C">
      <w:pPr>
        <w:pStyle w:val="NoSpacing"/>
      </w:pPr>
    </w:p>
    <w:p w:rsidR="00AF362C" w:rsidRDefault="00AF362C" w:rsidP="00AF362C">
      <w:pPr>
        <w:pStyle w:val="NoSpacing"/>
      </w:pPr>
    </w:p>
    <w:p w:rsidR="009F2CD1" w:rsidRDefault="009F2CD1" w:rsidP="009F2CD1">
      <w:pPr>
        <w:pStyle w:val="NoSpacing"/>
      </w:pPr>
      <w:r>
        <w:tab/>
        <w:t>1481</w:t>
      </w:r>
      <w:r>
        <w:tab/>
        <w:t>He showed his indenture and paid 2s 6d to the use of the city and 6d to</w:t>
      </w:r>
    </w:p>
    <w:p w:rsidR="009F2CD1" w:rsidRDefault="009F2CD1" w:rsidP="00AF362C">
      <w:pPr>
        <w:pStyle w:val="NoSpacing"/>
      </w:pPr>
      <w:r>
        <w:tab/>
      </w:r>
      <w:r>
        <w:tab/>
        <w:t>the Common Clerk and the two esquires of the Mayor.  (R.F.Y. p.205)</w:t>
      </w:r>
    </w:p>
    <w:p w:rsidR="00AF362C" w:rsidRDefault="00AF362C" w:rsidP="00AF362C">
      <w:pPr>
        <w:pStyle w:val="NoSpacing"/>
      </w:pPr>
      <w:r>
        <w:tab/>
        <w:t>1482</w:t>
      </w:r>
      <w:r>
        <w:tab/>
        <w:t>He became a Freeman on completion</w:t>
      </w:r>
      <w:r w:rsidR="009F2CD1">
        <w:t xml:space="preserve"> of his apprenticeship.  (ibid. p.206)</w:t>
      </w:r>
    </w:p>
    <w:p w:rsidR="00AF362C" w:rsidRDefault="00AF362C" w:rsidP="00AF362C">
      <w:pPr>
        <w:pStyle w:val="NoSpacing"/>
      </w:pPr>
    </w:p>
    <w:p w:rsidR="00AF362C" w:rsidRDefault="00AF362C" w:rsidP="00AF362C">
      <w:pPr>
        <w:pStyle w:val="NoSpacing"/>
      </w:pPr>
    </w:p>
    <w:p w:rsidR="00AF362C" w:rsidRDefault="00AF362C" w:rsidP="00AF362C">
      <w:pPr>
        <w:pStyle w:val="NoSpacing"/>
      </w:pPr>
      <w:r>
        <w:t>17 July 2015</w:t>
      </w:r>
    </w:p>
    <w:p w:rsidR="009F2CD1" w:rsidRDefault="009F2CD1" w:rsidP="00AF362C">
      <w:pPr>
        <w:pStyle w:val="NoSpacing"/>
      </w:pPr>
      <w:r>
        <w:t>21 September 2017</w:t>
      </w:r>
      <w:bookmarkStart w:id="0" w:name="_GoBack"/>
      <w:bookmarkEnd w:id="0"/>
    </w:p>
    <w:p w:rsidR="009F2CD1" w:rsidRDefault="009F2CD1" w:rsidP="00AF362C">
      <w:pPr>
        <w:pStyle w:val="NoSpacing"/>
      </w:pPr>
    </w:p>
    <w:p w:rsidR="009F2CD1" w:rsidRDefault="009F2CD1" w:rsidP="009F2CD1">
      <w:pPr>
        <w:pStyle w:val="NoSpacing"/>
      </w:pPr>
    </w:p>
    <w:p w:rsidR="009F2CD1" w:rsidRDefault="009F2CD1" w:rsidP="009F2CD1">
      <w:pPr>
        <w:pStyle w:val="NoSpacing"/>
      </w:pPr>
    </w:p>
    <w:p w:rsidR="006B2F86" w:rsidRPr="00E71FC3" w:rsidRDefault="009F2CD1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362C" w:rsidRDefault="00AF362C" w:rsidP="00E71FC3">
      <w:pPr>
        <w:spacing w:after="0" w:line="240" w:lineRule="auto"/>
      </w:pPr>
      <w:r>
        <w:separator/>
      </w:r>
    </w:p>
  </w:endnote>
  <w:endnote w:type="continuationSeparator" w:id="0">
    <w:p w:rsidR="00AF362C" w:rsidRDefault="00AF362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362C" w:rsidRDefault="00AF362C" w:rsidP="00E71FC3">
      <w:pPr>
        <w:spacing w:after="0" w:line="240" w:lineRule="auto"/>
      </w:pPr>
      <w:r>
        <w:separator/>
      </w:r>
    </w:p>
  </w:footnote>
  <w:footnote w:type="continuationSeparator" w:id="0">
    <w:p w:rsidR="00AF362C" w:rsidRDefault="00AF362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62C"/>
    <w:rsid w:val="001A7C09"/>
    <w:rsid w:val="00577BD5"/>
    <w:rsid w:val="00656CBA"/>
    <w:rsid w:val="006A1F77"/>
    <w:rsid w:val="00733BE7"/>
    <w:rsid w:val="009F2CD1"/>
    <w:rsid w:val="00AB52E8"/>
    <w:rsid w:val="00AF362C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7192E"/>
  <w15:chartTrackingRefBased/>
  <w15:docId w15:val="{3C7035DA-E07E-4B2E-BA0F-2C08EDE60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2017-03-18T22:46:00Z</dcterms:created>
  <dcterms:modified xsi:type="dcterms:W3CDTF">2017-09-21T07:02:00Z</dcterms:modified>
</cp:coreProperties>
</file>