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1D4D5" w14:textId="7E7B6FC9" w:rsidR="006B2F86" w:rsidRDefault="003E2CCD" w:rsidP="00E71FC3">
      <w:pPr>
        <w:pStyle w:val="NoSpacing"/>
      </w:pPr>
      <w:r>
        <w:rPr>
          <w:u w:val="single"/>
        </w:rPr>
        <w:t>sir John HOPPEWELL</w:t>
      </w:r>
      <w:r>
        <w:t xml:space="preserve">   </w:t>
      </w:r>
      <w:proofErr w:type="gramStart"/>
      <w:r>
        <w:t xml:space="preserve">   (</w:t>
      </w:r>
      <w:proofErr w:type="gramEnd"/>
      <w:r>
        <w:t>d.1464-6)</w:t>
      </w:r>
    </w:p>
    <w:p w14:paraId="607C63FC" w14:textId="06534C3F" w:rsidR="003E2CCD" w:rsidRDefault="003E2CCD" w:rsidP="00E71FC3">
      <w:pPr>
        <w:pStyle w:val="NoSpacing"/>
      </w:pPr>
      <w:r>
        <w:t xml:space="preserve">Rector of </w:t>
      </w:r>
      <w:proofErr w:type="spellStart"/>
      <w:proofErr w:type="gramStart"/>
      <w:r>
        <w:t>St.Nicholas</w:t>
      </w:r>
      <w:proofErr w:type="spellEnd"/>
      <w:proofErr w:type="gramEnd"/>
      <w:r>
        <w:t xml:space="preserve"> Church, Nottingham.</w:t>
      </w:r>
    </w:p>
    <w:p w14:paraId="44A0C635" w14:textId="66E0B75E" w:rsidR="003E2CCD" w:rsidRDefault="003E2CCD" w:rsidP="00E71FC3">
      <w:pPr>
        <w:pStyle w:val="NoSpacing"/>
      </w:pPr>
    </w:p>
    <w:p w14:paraId="55E7825D" w14:textId="2D81153C" w:rsidR="003E2CCD" w:rsidRDefault="003E2CCD" w:rsidP="00E71FC3">
      <w:pPr>
        <w:pStyle w:val="NoSpacing"/>
      </w:pPr>
    </w:p>
    <w:p w14:paraId="4C186468" w14:textId="654176E1" w:rsidR="003E2CCD" w:rsidRDefault="003E2CCD" w:rsidP="00E71FC3">
      <w:pPr>
        <w:pStyle w:val="NoSpacing"/>
      </w:pPr>
      <w:r>
        <w:t xml:space="preserve">  6 Apr.1464</w:t>
      </w:r>
      <w:r>
        <w:tab/>
      </w:r>
      <w:r>
        <w:t>He made his Will.   (W.Y.R. p.87)</w:t>
      </w:r>
    </w:p>
    <w:p w14:paraId="26549F66" w14:textId="77777777" w:rsidR="003E2CCD" w:rsidRDefault="003E2CCD" w:rsidP="003E2CCD">
      <w:pPr>
        <w:pStyle w:val="NoSpacing"/>
      </w:pPr>
      <w:r>
        <w:t xml:space="preserve">  9 Oct.1466</w:t>
      </w:r>
      <w:r>
        <w:tab/>
      </w:r>
      <w:r>
        <w:t>Probate of his Will.   (ibid.)</w:t>
      </w:r>
    </w:p>
    <w:p w14:paraId="1773E4FF" w14:textId="77777777" w:rsidR="003E2CCD" w:rsidRDefault="003E2CCD" w:rsidP="003E2CCD">
      <w:pPr>
        <w:pStyle w:val="NoSpacing"/>
      </w:pPr>
    </w:p>
    <w:p w14:paraId="5424D56A" w14:textId="77777777" w:rsidR="003E2CCD" w:rsidRDefault="003E2CCD" w:rsidP="003E2CCD">
      <w:pPr>
        <w:pStyle w:val="NoSpacing"/>
      </w:pPr>
    </w:p>
    <w:p w14:paraId="241C27FD" w14:textId="77777777" w:rsidR="003E2CCD" w:rsidRDefault="003E2CCD" w:rsidP="003E2CCD">
      <w:pPr>
        <w:pStyle w:val="NoSpacing"/>
      </w:pPr>
      <w:r>
        <w:t>7 November 2018</w:t>
      </w:r>
    </w:p>
    <w:p w14:paraId="1B7A8EFA" w14:textId="3546FAA9" w:rsidR="003E2CCD" w:rsidRPr="003E2CCD" w:rsidRDefault="003E2CCD" w:rsidP="00E71FC3">
      <w:pPr>
        <w:pStyle w:val="NoSpacing"/>
      </w:pPr>
      <w:bookmarkStart w:id="0" w:name="_GoBack"/>
      <w:bookmarkEnd w:id="0"/>
    </w:p>
    <w:sectPr w:rsidR="003E2CCD" w:rsidRPr="003E2C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F0DE8" w14:textId="77777777" w:rsidR="003E2CCD" w:rsidRDefault="003E2CCD" w:rsidP="00E71FC3">
      <w:pPr>
        <w:spacing w:after="0" w:line="240" w:lineRule="auto"/>
      </w:pPr>
      <w:r>
        <w:separator/>
      </w:r>
    </w:p>
  </w:endnote>
  <w:endnote w:type="continuationSeparator" w:id="0">
    <w:p w14:paraId="39A2B9E1" w14:textId="77777777" w:rsidR="003E2CCD" w:rsidRDefault="003E2C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76C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ED2E1" w14:textId="77777777" w:rsidR="003E2CCD" w:rsidRDefault="003E2CCD" w:rsidP="00E71FC3">
      <w:pPr>
        <w:spacing w:after="0" w:line="240" w:lineRule="auto"/>
      </w:pPr>
      <w:r>
        <w:separator/>
      </w:r>
    </w:p>
  </w:footnote>
  <w:footnote w:type="continuationSeparator" w:id="0">
    <w:p w14:paraId="19F23DD1" w14:textId="77777777" w:rsidR="003E2CCD" w:rsidRDefault="003E2C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CD"/>
    <w:rsid w:val="001A7C09"/>
    <w:rsid w:val="003E2CC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687A5"/>
  <w15:chartTrackingRefBased/>
  <w15:docId w15:val="{0B6A31F0-701C-4F2E-9B70-0EF067C5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2018-11-07T20:36:00Z</dcterms:created>
  <dcterms:modified xsi:type="dcterms:W3CDTF">2018-11-07T20:39:00Z</dcterms:modified>
</cp:coreProperties>
</file>