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029" w:rsidRDefault="009A6029" w:rsidP="009A6029">
      <w:pPr>
        <w:pStyle w:val="NoSpacing"/>
      </w:pPr>
      <w:r>
        <w:rPr>
          <w:u w:val="single"/>
        </w:rPr>
        <w:t>William HOPPER</w:t>
      </w:r>
      <w:r>
        <w:t xml:space="preserve">       (fl.1481-2)</w:t>
      </w:r>
    </w:p>
    <w:p w:rsidR="009A6029" w:rsidRDefault="009A6029" w:rsidP="009A602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Littlebourne</w:t>
      </w:r>
      <w:proofErr w:type="spellEnd"/>
      <w:r>
        <w:t>, Kent.</w:t>
      </w:r>
    </w:p>
    <w:p w:rsidR="009A6029" w:rsidRDefault="009A6029" w:rsidP="009A6029">
      <w:pPr>
        <w:pStyle w:val="NoSpacing"/>
      </w:pPr>
    </w:p>
    <w:p w:rsidR="009A6029" w:rsidRDefault="009A6029" w:rsidP="009A6029">
      <w:pPr>
        <w:pStyle w:val="NoSpacing"/>
      </w:pPr>
    </w:p>
    <w:p w:rsidR="009A6029" w:rsidRDefault="009A6029" w:rsidP="009A6029">
      <w:pPr>
        <w:pStyle w:val="NoSpacing"/>
      </w:pPr>
      <w:r>
        <w:t xml:space="preserve">          1481-2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p.256)</w:t>
      </w:r>
    </w:p>
    <w:p w:rsidR="009A6029" w:rsidRDefault="009A6029" w:rsidP="009A6029">
      <w:pPr>
        <w:pStyle w:val="NoSpacing"/>
      </w:pPr>
    </w:p>
    <w:p w:rsidR="009A6029" w:rsidRDefault="009A6029" w:rsidP="009A6029">
      <w:pPr>
        <w:pStyle w:val="NoSpacing"/>
      </w:pPr>
    </w:p>
    <w:p w:rsidR="009A6029" w:rsidRDefault="009A6029" w:rsidP="009A6029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029" w:rsidRDefault="009A6029" w:rsidP="00920DE3">
      <w:pPr>
        <w:spacing w:after="0" w:line="240" w:lineRule="auto"/>
      </w:pPr>
      <w:r>
        <w:separator/>
      </w:r>
    </w:p>
  </w:endnote>
  <w:endnote w:type="continuationSeparator" w:id="0">
    <w:p w:rsidR="009A6029" w:rsidRDefault="009A60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029" w:rsidRDefault="009A6029" w:rsidP="00920DE3">
      <w:pPr>
        <w:spacing w:after="0" w:line="240" w:lineRule="auto"/>
      </w:pPr>
      <w:r>
        <w:separator/>
      </w:r>
    </w:p>
  </w:footnote>
  <w:footnote w:type="continuationSeparator" w:id="0">
    <w:p w:rsidR="009A6029" w:rsidRDefault="009A60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029"/>
    <w:rsid w:val="00120749"/>
    <w:rsid w:val="00624CAE"/>
    <w:rsid w:val="00920DE3"/>
    <w:rsid w:val="009A60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2015-02-19T21:41:00Z</dcterms:created>
  <dcterms:modified xsi:type="dcterms:W3CDTF">2015-02-19T21:42:00Z</dcterms:modified>
</cp:coreProperties>
</file>