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C9" w:rsidRDefault="00542AC9" w:rsidP="00542AC9">
      <w:pPr>
        <w:pStyle w:val="NoSpacing"/>
      </w:pPr>
      <w:r>
        <w:rPr>
          <w:u w:val="single"/>
        </w:rPr>
        <w:t>Robert HOPPER</w:t>
      </w:r>
      <w:r>
        <w:t xml:space="preserve">       (fl.1488)</w:t>
      </w:r>
    </w:p>
    <w:p w:rsidR="00542AC9" w:rsidRDefault="00542AC9" w:rsidP="00542AC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542AC9" w:rsidRDefault="00542AC9" w:rsidP="00542AC9">
      <w:pPr>
        <w:pStyle w:val="NoSpacing"/>
      </w:pPr>
    </w:p>
    <w:p w:rsidR="00542AC9" w:rsidRDefault="00542AC9" w:rsidP="00542AC9">
      <w:pPr>
        <w:pStyle w:val="NoSpacing"/>
      </w:pPr>
    </w:p>
    <w:p w:rsidR="00542AC9" w:rsidRDefault="00542AC9" w:rsidP="00542AC9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542AC9" w:rsidRDefault="00542AC9" w:rsidP="00542AC9">
      <w:pPr>
        <w:pStyle w:val="NoSpacing"/>
      </w:pPr>
    </w:p>
    <w:p w:rsidR="00542AC9" w:rsidRDefault="00542AC9" w:rsidP="00542AC9">
      <w:pPr>
        <w:pStyle w:val="NoSpacing"/>
      </w:pPr>
    </w:p>
    <w:p w:rsidR="00E47068" w:rsidRPr="00C009D8" w:rsidRDefault="00542AC9" w:rsidP="00542AC9">
      <w:pPr>
        <w:pStyle w:val="NoSpacing"/>
      </w:pPr>
      <w:r>
        <w:t>2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AC9" w:rsidRDefault="00542AC9" w:rsidP="00920DE3">
      <w:pPr>
        <w:spacing w:after="0" w:line="240" w:lineRule="auto"/>
      </w:pPr>
      <w:r>
        <w:separator/>
      </w:r>
    </w:p>
  </w:endnote>
  <w:endnote w:type="continuationSeparator" w:id="0">
    <w:p w:rsidR="00542AC9" w:rsidRDefault="00542A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AC9" w:rsidRDefault="00542AC9" w:rsidP="00920DE3">
      <w:pPr>
        <w:spacing w:after="0" w:line="240" w:lineRule="auto"/>
      </w:pPr>
      <w:r>
        <w:separator/>
      </w:r>
    </w:p>
  </w:footnote>
  <w:footnote w:type="continuationSeparator" w:id="0">
    <w:p w:rsidR="00542AC9" w:rsidRDefault="00542A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AC9"/>
    <w:rsid w:val="00120749"/>
    <w:rsid w:val="00542A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2015-02-19T21:40:00Z</dcterms:created>
  <dcterms:modified xsi:type="dcterms:W3CDTF">2015-02-19T21:41:00Z</dcterms:modified>
</cp:coreProperties>
</file>