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AF" w:rsidRDefault="009E6EAF" w:rsidP="009E6EAF">
      <w:pPr>
        <w:pStyle w:val="NoSpacing"/>
      </w:pPr>
      <w:r>
        <w:rPr>
          <w:u w:val="single"/>
        </w:rPr>
        <w:t>John HOPPER</w:t>
      </w:r>
      <w:r>
        <w:t xml:space="preserve">      (fl.1477)</w:t>
      </w:r>
    </w:p>
    <w:p w:rsidR="009E6EAF" w:rsidRDefault="009E6EAF" w:rsidP="009E6EA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9E6EAF" w:rsidRDefault="009E6EAF" w:rsidP="009E6EAF">
      <w:pPr>
        <w:pStyle w:val="NoSpacing"/>
      </w:pPr>
    </w:p>
    <w:p w:rsidR="009E6EAF" w:rsidRDefault="009E6EAF" w:rsidP="009E6EAF">
      <w:pPr>
        <w:pStyle w:val="NoSpacing"/>
      </w:pPr>
    </w:p>
    <w:p w:rsidR="009E6EAF" w:rsidRDefault="009E6EAF" w:rsidP="009E6EAF">
      <w:pPr>
        <w:pStyle w:val="NoSpacing"/>
      </w:pPr>
      <w:r>
        <w:tab/>
        <w:t>1477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9E6EAF" w:rsidRDefault="009E6EAF" w:rsidP="009E6EAF">
      <w:pPr>
        <w:pStyle w:val="NoSpacing"/>
      </w:pPr>
    </w:p>
    <w:p w:rsidR="009E6EAF" w:rsidRDefault="009E6EAF" w:rsidP="009E6EAF">
      <w:pPr>
        <w:pStyle w:val="NoSpacing"/>
      </w:pPr>
    </w:p>
    <w:p w:rsidR="009E6EAF" w:rsidRDefault="009E6EAF" w:rsidP="009E6EAF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EAF" w:rsidRDefault="009E6EAF" w:rsidP="00920DE3">
      <w:pPr>
        <w:spacing w:after="0" w:line="240" w:lineRule="auto"/>
      </w:pPr>
      <w:r>
        <w:separator/>
      </w:r>
    </w:p>
  </w:endnote>
  <w:endnote w:type="continuationSeparator" w:id="0">
    <w:p w:rsidR="009E6EAF" w:rsidRDefault="009E6E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EAF" w:rsidRDefault="009E6EAF" w:rsidP="00920DE3">
      <w:pPr>
        <w:spacing w:after="0" w:line="240" w:lineRule="auto"/>
      </w:pPr>
      <w:r>
        <w:separator/>
      </w:r>
    </w:p>
  </w:footnote>
  <w:footnote w:type="continuationSeparator" w:id="0">
    <w:p w:rsidR="009E6EAF" w:rsidRDefault="009E6E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AF"/>
    <w:rsid w:val="00120749"/>
    <w:rsid w:val="00624CAE"/>
    <w:rsid w:val="00920DE3"/>
    <w:rsid w:val="009E6EA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2015-02-19T21:39:00Z</dcterms:created>
  <dcterms:modified xsi:type="dcterms:W3CDTF">2015-02-19T21:39:00Z</dcterms:modified>
</cp:coreProperties>
</file>