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D12188" w14:textId="77777777" w:rsidR="004B7DAC" w:rsidRDefault="004B7DAC" w:rsidP="004B7D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HOPKYS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2004CDB" w14:textId="77777777" w:rsidR="004B7DAC" w:rsidRDefault="004B7DAC" w:rsidP="004B7DAC">
      <w:pPr>
        <w:rPr>
          <w:rFonts w:ascii="Times New Roman" w:hAnsi="Times New Roman" w:cs="Times New Roman"/>
        </w:rPr>
      </w:pPr>
    </w:p>
    <w:p w14:paraId="609116FE" w14:textId="77777777" w:rsidR="004B7DAC" w:rsidRDefault="004B7DAC" w:rsidP="004B7DAC">
      <w:pPr>
        <w:rPr>
          <w:rFonts w:ascii="Times New Roman" w:hAnsi="Times New Roman" w:cs="Times New Roman"/>
        </w:rPr>
      </w:pPr>
    </w:p>
    <w:p w14:paraId="392BF946" w14:textId="77777777" w:rsidR="004B7DAC" w:rsidRDefault="004B7DAC" w:rsidP="004B7D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Westurn</w:t>
      </w:r>
      <w:proofErr w:type="spellEnd"/>
      <w:r>
        <w:rPr>
          <w:rFonts w:ascii="Times New Roman" w:hAnsi="Times New Roman" w:cs="Times New Roman"/>
        </w:rPr>
        <w:t>(q.v.), Thomas Bate(q.v.)</w:t>
      </w:r>
    </w:p>
    <w:p w14:paraId="6706CB98" w14:textId="77777777" w:rsidR="004B7DAC" w:rsidRDefault="004B7DAC" w:rsidP="004B7D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John Bryan(q.v.), all of Coventry.</w:t>
      </w:r>
    </w:p>
    <w:p w14:paraId="0ABD65E8" w14:textId="77777777" w:rsidR="004B7DAC" w:rsidRDefault="004B7DAC" w:rsidP="004B7D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F3FC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EFB2709" w14:textId="77777777" w:rsidR="004B7DAC" w:rsidRDefault="004B7DAC" w:rsidP="004B7DAC">
      <w:pPr>
        <w:rPr>
          <w:rFonts w:ascii="Times New Roman" w:hAnsi="Times New Roman" w:cs="Times New Roman"/>
        </w:rPr>
      </w:pPr>
    </w:p>
    <w:p w14:paraId="24154F20" w14:textId="77777777" w:rsidR="004B7DAC" w:rsidRDefault="004B7DAC" w:rsidP="004B7DAC">
      <w:pPr>
        <w:rPr>
          <w:rFonts w:ascii="Times New Roman" w:hAnsi="Times New Roman" w:cs="Times New Roman"/>
        </w:rPr>
      </w:pPr>
    </w:p>
    <w:p w14:paraId="608943B5" w14:textId="77777777" w:rsidR="004B7DAC" w:rsidRDefault="004B7DAC" w:rsidP="004B7D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February 2018</w:t>
      </w:r>
    </w:p>
    <w:p w14:paraId="0CF762BB" w14:textId="77777777" w:rsidR="006B2F86" w:rsidRPr="00E71FC3" w:rsidRDefault="004B7DA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126EA" w14:textId="77777777" w:rsidR="004B7DAC" w:rsidRDefault="004B7DAC" w:rsidP="00E71FC3">
      <w:r>
        <w:separator/>
      </w:r>
    </w:p>
  </w:endnote>
  <w:endnote w:type="continuationSeparator" w:id="0">
    <w:p w14:paraId="1FA04F8F" w14:textId="77777777" w:rsidR="004B7DAC" w:rsidRDefault="004B7DA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CA9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2BA1A" w14:textId="77777777" w:rsidR="004B7DAC" w:rsidRDefault="004B7DAC" w:rsidP="00E71FC3">
      <w:r>
        <w:separator/>
      </w:r>
    </w:p>
  </w:footnote>
  <w:footnote w:type="continuationSeparator" w:id="0">
    <w:p w14:paraId="59C5B9FF" w14:textId="77777777" w:rsidR="004B7DAC" w:rsidRDefault="004B7DA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DAC"/>
    <w:rsid w:val="001A7C09"/>
    <w:rsid w:val="004B7DA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9CCCB"/>
  <w15:chartTrackingRefBased/>
  <w15:docId w15:val="{61FBDC82-2BB4-4760-9573-6796068DC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7DA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B7D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2018-02-09T21:49:00Z</dcterms:created>
  <dcterms:modified xsi:type="dcterms:W3CDTF">2018-02-09T21:50:00Z</dcterms:modified>
</cp:coreProperties>
</file>